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3E" w:rsidRPr="00322A95" w:rsidRDefault="008E3137" w:rsidP="00E2733E">
      <w:pPr>
        <w:jc w:val="center"/>
        <w:rPr>
          <w:rFonts w:cs="Arial"/>
          <w:sz w:val="32"/>
          <w:szCs w:val="32"/>
          <w:lang w:eastAsia="en-US"/>
        </w:rPr>
      </w:pPr>
      <w:r w:rsidRPr="00BD071E">
        <w:rPr>
          <w:rFonts w:cs="Arial"/>
          <w:b/>
          <w:sz w:val="32"/>
          <w:szCs w:val="32"/>
        </w:rPr>
        <w:t xml:space="preserve">  </w:t>
      </w:r>
      <w:r w:rsidR="00E2733E" w:rsidRPr="00322A95">
        <w:rPr>
          <w:rFonts w:cs="Arial"/>
          <w:sz w:val="32"/>
          <w:szCs w:val="32"/>
          <w:lang w:eastAsia="en-US"/>
        </w:rPr>
        <w:t>Совет сельского поселения «Тупикское»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9D118A" w:rsidRDefault="009D118A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   </w:t>
      </w:r>
      <w:r w:rsidR="00E2733E" w:rsidRPr="00322A95">
        <w:rPr>
          <w:rFonts w:cs="Arial"/>
          <w:sz w:val="32"/>
          <w:szCs w:val="32"/>
          <w:lang w:eastAsia="en-US"/>
        </w:rPr>
        <w:t>РЕШЕНИЕ</w:t>
      </w:r>
      <w:r>
        <w:rPr>
          <w:rFonts w:cs="Arial"/>
          <w:sz w:val="32"/>
          <w:szCs w:val="32"/>
          <w:lang w:eastAsia="en-US"/>
        </w:rPr>
        <w:t xml:space="preserve">                                   </w:t>
      </w:r>
    </w:p>
    <w:p w:rsidR="00E2733E" w:rsidRPr="00322A95" w:rsidRDefault="009D118A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                                                                       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ind w:firstLine="0"/>
        <w:rPr>
          <w:rFonts w:cs="Arial"/>
          <w:lang w:eastAsia="en-US"/>
        </w:rPr>
      </w:pPr>
      <w:r w:rsidRPr="00322A95">
        <w:rPr>
          <w:rFonts w:cs="Arial"/>
          <w:lang w:eastAsia="en-US"/>
        </w:rPr>
        <w:t xml:space="preserve"> </w:t>
      </w:r>
      <w:r w:rsidR="003D7585">
        <w:rPr>
          <w:rFonts w:cs="Arial"/>
          <w:lang w:eastAsia="en-US"/>
        </w:rPr>
        <w:t>03</w:t>
      </w:r>
      <w:r w:rsidR="00307584">
        <w:rPr>
          <w:rFonts w:cs="Arial"/>
          <w:lang w:eastAsia="en-US"/>
        </w:rPr>
        <w:t xml:space="preserve"> мая</w:t>
      </w:r>
      <w:r w:rsidR="00127316">
        <w:rPr>
          <w:rFonts w:cs="Arial"/>
          <w:lang w:eastAsia="en-US"/>
        </w:rPr>
        <w:t xml:space="preserve"> 202</w:t>
      </w:r>
      <w:r w:rsidR="00307584">
        <w:rPr>
          <w:rFonts w:cs="Arial"/>
          <w:lang w:eastAsia="en-US"/>
        </w:rPr>
        <w:t>4</w:t>
      </w:r>
      <w:r w:rsidRPr="00322A95">
        <w:rPr>
          <w:rFonts w:cs="Arial"/>
          <w:lang w:eastAsia="en-US"/>
        </w:rPr>
        <w:t xml:space="preserve"> г.                                                                               </w:t>
      </w:r>
      <w:r>
        <w:rPr>
          <w:rFonts w:cs="Arial"/>
          <w:lang w:eastAsia="en-US"/>
        </w:rPr>
        <w:t xml:space="preserve">       </w:t>
      </w:r>
      <w:r w:rsidR="00307584">
        <w:rPr>
          <w:rFonts w:cs="Arial"/>
          <w:lang w:eastAsia="en-US"/>
        </w:rPr>
        <w:t xml:space="preserve">        </w:t>
      </w:r>
      <w:r>
        <w:rPr>
          <w:rFonts w:cs="Arial"/>
          <w:lang w:eastAsia="en-US"/>
        </w:rPr>
        <w:t xml:space="preserve">  </w:t>
      </w:r>
      <w:r w:rsidR="00D3751B">
        <w:rPr>
          <w:rFonts w:cs="Arial"/>
          <w:lang w:eastAsia="en-US"/>
        </w:rPr>
        <w:t xml:space="preserve">       </w:t>
      </w:r>
      <w:r w:rsidRPr="00322A95">
        <w:rPr>
          <w:rFonts w:cs="Arial"/>
          <w:lang w:eastAsia="en-US"/>
        </w:rPr>
        <w:t xml:space="preserve">  </w:t>
      </w:r>
      <w:r w:rsidR="003B2A3F">
        <w:rPr>
          <w:rFonts w:cs="Arial"/>
          <w:lang w:eastAsia="en-US"/>
        </w:rPr>
        <w:t>№</w:t>
      </w:r>
      <w:r w:rsidR="00D3751B">
        <w:rPr>
          <w:rFonts w:cs="Arial"/>
          <w:lang w:eastAsia="en-US"/>
        </w:rPr>
        <w:t xml:space="preserve"> </w:t>
      </w:r>
      <w:r w:rsidR="00307584">
        <w:rPr>
          <w:rFonts w:cs="Arial"/>
          <w:lang w:eastAsia="en-US"/>
        </w:rPr>
        <w:t>126</w:t>
      </w:r>
    </w:p>
    <w:p w:rsidR="00E2733E" w:rsidRPr="00322A95" w:rsidRDefault="00E2733E" w:rsidP="00E2733E">
      <w:pPr>
        <w:rPr>
          <w:rFonts w:cs="Arial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lang w:eastAsia="en-US"/>
        </w:rPr>
      </w:pPr>
      <w:r w:rsidRPr="00322A95">
        <w:rPr>
          <w:rFonts w:cs="Arial"/>
          <w:lang w:eastAsia="en-US"/>
        </w:rPr>
        <w:t>с. Тупик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2C5A38">
        <w:rPr>
          <w:rFonts w:cs="Arial"/>
          <w:sz w:val="32"/>
          <w:szCs w:val="32"/>
          <w:lang w:eastAsia="en-US"/>
        </w:rPr>
        <w:t>О</w:t>
      </w:r>
      <w:r>
        <w:rPr>
          <w:rFonts w:cs="Arial"/>
          <w:sz w:val="32"/>
          <w:szCs w:val="32"/>
          <w:lang w:eastAsia="en-US"/>
        </w:rPr>
        <w:t>тчет главы сельского поселения «Тупикское» об итогах деятельности главы и администрации сельского поселения</w:t>
      </w:r>
    </w:p>
    <w:p w:rsidR="00E2733E" w:rsidRPr="002C5A38" w:rsidRDefault="00D948EF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за 202</w:t>
      </w:r>
      <w:r w:rsidR="00307584">
        <w:rPr>
          <w:rFonts w:cs="Arial"/>
          <w:sz w:val="32"/>
          <w:szCs w:val="32"/>
          <w:lang w:eastAsia="en-US"/>
        </w:rPr>
        <w:t>3</w:t>
      </w:r>
      <w:r w:rsidR="00E2733E">
        <w:rPr>
          <w:rFonts w:cs="Arial"/>
          <w:sz w:val="32"/>
          <w:szCs w:val="32"/>
          <w:lang w:eastAsia="en-US"/>
        </w:rPr>
        <w:t xml:space="preserve"> год </w:t>
      </w:r>
    </w:p>
    <w:p w:rsidR="00CE5D78" w:rsidRDefault="00CE5D78" w:rsidP="002D1265"/>
    <w:p w:rsidR="00CE5D78" w:rsidRDefault="00CE5D78" w:rsidP="002D1265">
      <w:r>
        <w:t>В соответствии со статьёй 25 пункта 5 Устава сельского поселения «Тупикское»,</w:t>
      </w:r>
      <w:r w:rsidR="0085175F">
        <w:t xml:space="preserve"> заслушав и обсудив отчет главы сельского поселения «Тупикское»</w:t>
      </w:r>
      <w:r w:rsidR="00153E4C">
        <w:t xml:space="preserve"> Селезнёва О.И. «О результатах деятельности главы и админист</w:t>
      </w:r>
      <w:r w:rsidR="00D948EF">
        <w:t>рации сельского поселения за 202</w:t>
      </w:r>
      <w:r w:rsidR="009A7549">
        <w:t>3</w:t>
      </w:r>
      <w:r w:rsidR="00153E4C">
        <w:t xml:space="preserve"> </w:t>
      </w:r>
      <w:r w:rsidR="008E3137">
        <w:t>год, Совет</w:t>
      </w:r>
      <w:r>
        <w:t xml:space="preserve"> сельского поселения «Тупикское» Решил:</w:t>
      </w:r>
    </w:p>
    <w:p w:rsidR="008E3137" w:rsidRDefault="008E3137" w:rsidP="002D1265"/>
    <w:p w:rsidR="00CE5D78" w:rsidRDefault="00CE5D78" w:rsidP="002D1265">
      <w:r>
        <w:t xml:space="preserve">1. </w:t>
      </w:r>
      <w:r w:rsidR="00153E4C">
        <w:t>Отчет главы сельского поселения «Тупикское» о результатах его деятельности и деятельности админист</w:t>
      </w:r>
      <w:r w:rsidR="00D948EF">
        <w:t>рации сельского поселения за 202</w:t>
      </w:r>
      <w:r w:rsidR="00307584">
        <w:t>3</w:t>
      </w:r>
      <w:r w:rsidR="00153E4C">
        <w:t xml:space="preserve"> год принять к сведению.  </w:t>
      </w:r>
    </w:p>
    <w:p w:rsidR="00CE5D78" w:rsidRDefault="00CE5D78" w:rsidP="00E2733E">
      <w:pPr>
        <w:ind w:left="567" w:firstLine="0"/>
      </w:pPr>
      <w:r>
        <w:t>2. Признать работу главы администрации сельского поселения «Тупикское»</w:t>
      </w:r>
      <w:r w:rsidR="00D948EF">
        <w:t xml:space="preserve"> за 202</w:t>
      </w:r>
      <w:r w:rsidR="00307584">
        <w:t>3</w:t>
      </w:r>
      <w:r w:rsidR="00153E4C">
        <w:t xml:space="preserve"> </w:t>
      </w:r>
      <w:r w:rsidR="002A093C">
        <w:t xml:space="preserve">год </w:t>
      </w:r>
      <w:r w:rsidR="00BC077D">
        <w:t>УДОВЛЕТВОРИТЕЛЬНО</w:t>
      </w:r>
      <w:r>
        <w:t>.</w:t>
      </w:r>
    </w:p>
    <w:p w:rsidR="00C372E9" w:rsidRDefault="00CE5D78" w:rsidP="00C372E9">
      <w:r>
        <w:t xml:space="preserve">3. Настоящее решение направить главе сельского поселения </w:t>
      </w:r>
      <w:r w:rsidR="008E3137">
        <w:t>для подписания</w:t>
      </w:r>
      <w:r>
        <w:t xml:space="preserve"> и обнародование.</w:t>
      </w:r>
    </w:p>
    <w:p w:rsidR="00C372E9" w:rsidRPr="00C372E9" w:rsidRDefault="00C372E9" w:rsidP="00C372E9">
      <w:r>
        <w:t xml:space="preserve">4. </w:t>
      </w:r>
      <w:r w:rsidRPr="00C372E9">
        <w:rPr>
          <w:rFonts w:cs="Arial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7" w:history="1">
        <w:r w:rsidRPr="00C372E9">
          <w:rPr>
            <w:rFonts w:eastAsia="Calibri" w:cs="Arial"/>
            <w:u w:val="single"/>
            <w:lang w:val="en-US" w:eastAsia="en-US"/>
          </w:rPr>
          <w:t>http</w:t>
        </w:r>
        <w:r w:rsidRPr="00C372E9">
          <w:rPr>
            <w:rFonts w:eastAsia="Calibri" w:cs="Arial"/>
            <w:u w:val="single"/>
            <w:lang w:eastAsia="en-US"/>
          </w:rPr>
          <w:t>://тупикское.рф/</w:t>
        </w:r>
      </w:hyperlink>
    </w:p>
    <w:p w:rsidR="00C372E9" w:rsidRDefault="00C372E9" w:rsidP="00426EAD">
      <w:pPr>
        <w:jc w:val="center"/>
      </w:pPr>
    </w:p>
    <w:p w:rsidR="00CE5D78" w:rsidRDefault="00CE5D78" w:rsidP="002D1265"/>
    <w:p w:rsidR="00E2733E" w:rsidRDefault="00E2733E" w:rsidP="00E2733E">
      <w:pPr>
        <w:ind w:firstLine="0"/>
      </w:pPr>
    </w:p>
    <w:p w:rsidR="00CE5D78" w:rsidRPr="00E2733E" w:rsidRDefault="00CE5D78" w:rsidP="00E2733E">
      <w:pPr>
        <w:ind w:firstLine="0"/>
      </w:pPr>
      <w:r w:rsidRPr="00843D2C">
        <w:t xml:space="preserve">Глава сельского </w:t>
      </w:r>
      <w:r w:rsidR="00E2733E">
        <w:t xml:space="preserve">поселения «Тупикское»              </w:t>
      </w:r>
      <w:r w:rsidR="00F0462E">
        <w:t xml:space="preserve">        </w:t>
      </w:r>
      <w:r w:rsidR="004D3681">
        <w:tab/>
      </w:r>
      <w:r w:rsidR="004D3681">
        <w:tab/>
      </w:r>
      <w:r w:rsidR="00E2733E">
        <w:t xml:space="preserve">     </w:t>
      </w:r>
      <w:r>
        <w:t>О.И. Селезнёв</w:t>
      </w: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F0462E" w:rsidRDefault="00F0462E" w:rsidP="008E3137">
      <w:pPr>
        <w:jc w:val="right"/>
        <w:rPr>
          <w:rFonts w:ascii="Times New Roman" w:hAnsi="Times New Roman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Приложение № 1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К решению Совета сельского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 xml:space="preserve"> поселения «Тупикское» 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№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</w:t>
      </w:r>
      <w:r w:rsidR="00307584">
        <w:rPr>
          <w:rFonts w:ascii="Courier New" w:hAnsi="Courier New" w:cs="Courier New"/>
          <w:sz w:val="22"/>
          <w:szCs w:val="22"/>
        </w:rPr>
        <w:t>126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от</w:t>
      </w:r>
      <w:r w:rsidRPr="00E2733E">
        <w:rPr>
          <w:rFonts w:ascii="Courier New" w:hAnsi="Courier New" w:cs="Courier New"/>
          <w:sz w:val="22"/>
          <w:szCs w:val="22"/>
        </w:rPr>
        <w:t xml:space="preserve"> </w:t>
      </w:r>
      <w:r w:rsidR="00307584">
        <w:rPr>
          <w:rFonts w:ascii="Courier New" w:hAnsi="Courier New" w:cs="Courier New"/>
          <w:sz w:val="22"/>
          <w:szCs w:val="22"/>
        </w:rPr>
        <w:t>02</w:t>
      </w:r>
      <w:r w:rsidRPr="00E2733E">
        <w:rPr>
          <w:rFonts w:ascii="Courier New" w:hAnsi="Courier New" w:cs="Courier New"/>
          <w:sz w:val="22"/>
          <w:szCs w:val="22"/>
        </w:rPr>
        <w:t>.0</w:t>
      </w:r>
      <w:r w:rsidR="00307584">
        <w:rPr>
          <w:rFonts w:ascii="Courier New" w:hAnsi="Courier New" w:cs="Courier New"/>
          <w:sz w:val="22"/>
          <w:szCs w:val="22"/>
        </w:rPr>
        <w:t>5</w:t>
      </w:r>
      <w:r w:rsidR="00D948EF">
        <w:rPr>
          <w:rFonts w:ascii="Courier New" w:hAnsi="Courier New" w:cs="Courier New"/>
          <w:sz w:val="22"/>
          <w:szCs w:val="22"/>
        </w:rPr>
        <w:t>.202</w:t>
      </w:r>
      <w:r w:rsidR="00307584">
        <w:rPr>
          <w:rFonts w:ascii="Courier New" w:hAnsi="Courier New" w:cs="Courier New"/>
          <w:sz w:val="22"/>
          <w:szCs w:val="22"/>
        </w:rPr>
        <w:t>4</w:t>
      </w:r>
      <w:r w:rsidRPr="00E2733E">
        <w:rPr>
          <w:rFonts w:ascii="Courier New" w:hAnsi="Courier New" w:cs="Courier New"/>
          <w:sz w:val="22"/>
          <w:szCs w:val="22"/>
        </w:rPr>
        <w:t>г.</w:t>
      </w:r>
    </w:p>
    <w:p w:rsidR="00CE5D78" w:rsidRPr="00BD071E" w:rsidRDefault="00CE5D78" w:rsidP="002D1265">
      <w:pPr>
        <w:rPr>
          <w:rFonts w:cs="Arial"/>
        </w:rPr>
      </w:pPr>
    </w:p>
    <w:p w:rsidR="00D3751B" w:rsidRDefault="00FC20F1" w:rsidP="00D3751B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 xml:space="preserve">Отчет главы сельского поселения «Тупикское» </w:t>
      </w:r>
    </w:p>
    <w:p w:rsidR="00CE5D78" w:rsidRPr="00FC20F1" w:rsidRDefault="00FC20F1" w:rsidP="00D3751B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>о проведенной работе</w:t>
      </w:r>
      <w:r w:rsidR="00D3751B">
        <w:rPr>
          <w:rFonts w:cs="Arial"/>
          <w:sz w:val="28"/>
          <w:szCs w:val="28"/>
        </w:rPr>
        <w:t xml:space="preserve"> </w:t>
      </w:r>
      <w:r w:rsidR="00D948EF">
        <w:rPr>
          <w:rFonts w:cs="Arial"/>
          <w:sz w:val="28"/>
          <w:szCs w:val="28"/>
        </w:rPr>
        <w:t>за 202</w:t>
      </w:r>
      <w:r w:rsidR="00307584">
        <w:rPr>
          <w:rFonts w:cs="Arial"/>
          <w:sz w:val="28"/>
          <w:szCs w:val="28"/>
        </w:rPr>
        <w:t>3</w:t>
      </w:r>
      <w:r w:rsidRPr="00FC20F1">
        <w:rPr>
          <w:rFonts w:cs="Arial"/>
          <w:sz w:val="28"/>
          <w:szCs w:val="28"/>
        </w:rPr>
        <w:t xml:space="preserve"> год </w:t>
      </w:r>
    </w:p>
    <w:p w:rsidR="00CE5D78" w:rsidRPr="00FC20F1" w:rsidRDefault="00CE5D78" w:rsidP="00F230F0">
      <w:pPr>
        <w:jc w:val="center"/>
        <w:rPr>
          <w:rFonts w:cs="Arial"/>
          <w:sz w:val="28"/>
          <w:szCs w:val="28"/>
        </w:rPr>
      </w:pPr>
    </w:p>
    <w:p w:rsidR="00CE5D78" w:rsidRPr="00BD071E" w:rsidRDefault="00CE5D78" w:rsidP="002D1265">
      <w:pPr>
        <w:rPr>
          <w:rFonts w:cs="Arial"/>
        </w:rPr>
      </w:pPr>
      <w:bookmarkStart w:id="0" w:name="_GoBack"/>
      <w:r w:rsidRPr="00BD071E">
        <w:rPr>
          <w:rFonts w:cs="Arial"/>
        </w:rPr>
        <w:t>Уважаемые депутаты, жители села Тупик. К должности главы сельского поселения «Тупикское» я приступил с 01 апреля 2014 года, о</w:t>
      </w:r>
      <w:r w:rsidR="0085175F" w:rsidRPr="00BD071E">
        <w:rPr>
          <w:rFonts w:cs="Arial"/>
        </w:rPr>
        <w:t>тчёт</w:t>
      </w:r>
      <w:r w:rsidR="00153E4C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приготовлен</w:t>
      </w:r>
      <w:r w:rsidR="00D948EF">
        <w:rPr>
          <w:rFonts w:cs="Arial"/>
        </w:rPr>
        <w:t xml:space="preserve"> за 202</w:t>
      </w:r>
      <w:r w:rsidR="00307584">
        <w:rPr>
          <w:rFonts w:cs="Arial"/>
        </w:rPr>
        <w:t>3</w:t>
      </w:r>
      <w:r w:rsidR="00153E4C" w:rsidRPr="00BD071E">
        <w:rPr>
          <w:rFonts w:cs="Arial"/>
        </w:rPr>
        <w:t xml:space="preserve"> год</w:t>
      </w:r>
      <w:r w:rsidRPr="00BD071E">
        <w:rPr>
          <w:rFonts w:cs="Arial"/>
        </w:rPr>
        <w:t xml:space="preserve">. Я кратко расскажу о фактически проведенной работе </w:t>
      </w:r>
      <w:r w:rsidR="009D118A">
        <w:rPr>
          <w:rFonts w:cs="Arial"/>
        </w:rPr>
        <w:t>в 202</w:t>
      </w:r>
      <w:r w:rsidR="00307584">
        <w:rPr>
          <w:rFonts w:cs="Arial"/>
        </w:rPr>
        <w:t>3</w:t>
      </w:r>
      <w:r w:rsidR="00ED5E46"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году.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Работа сельского</w:t>
      </w:r>
      <w:r w:rsidR="00ED5E46" w:rsidRPr="00BD071E">
        <w:rPr>
          <w:rFonts w:cs="Arial"/>
        </w:rPr>
        <w:t xml:space="preserve"> поселения «Тупикское» в течение</w:t>
      </w:r>
      <w:r w:rsidR="00D948EF">
        <w:rPr>
          <w:rFonts w:cs="Arial"/>
        </w:rPr>
        <w:t xml:space="preserve"> 202</w:t>
      </w:r>
      <w:r w:rsidR="00307584">
        <w:rPr>
          <w:rFonts w:cs="Arial"/>
        </w:rPr>
        <w:t>3</w:t>
      </w:r>
      <w:r w:rsidRPr="00BD071E">
        <w:rPr>
          <w:rFonts w:cs="Arial"/>
        </w:rPr>
        <w:t xml:space="preserve"> года проводилась в соответствии с требованиями Федерального закона «Об общих принципах организации местного самоуправления в Российской Федерации» № 131-ФЗ от 06.10.2003г. (со всеми изменениями и дополнениями) и Уставом сельского поселения «Тупикское».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Бюджет сельско</w:t>
      </w:r>
      <w:r w:rsidR="00D948EF">
        <w:rPr>
          <w:rFonts w:cs="Arial"/>
        </w:rPr>
        <w:t>го поселения «Тупикское» на 202</w:t>
      </w:r>
      <w:r w:rsidR="00307584">
        <w:rPr>
          <w:rFonts w:cs="Arial"/>
        </w:rPr>
        <w:t>3</w:t>
      </w:r>
      <w:r w:rsidRPr="00BD071E">
        <w:rPr>
          <w:rFonts w:cs="Arial"/>
        </w:rPr>
        <w:t xml:space="preserve"> год был принят </w:t>
      </w:r>
      <w:r w:rsidR="00772EA2">
        <w:rPr>
          <w:rFonts w:cs="Arial"/>
        </w:rPr>
        <w:t>2</w:t>
      </w:r>
      <w:r w:rsidR="003323C6">
        <w:rPr>
          <w:rFonts w:cs="Arial"/>
        </w:rPr>
        <w:t>6</w:t>
      </w:r>
      <w:r w:rsidRPr="00BD071E">
        <w:rPr>
          <w:rFonts w:cs="Arial"/>
        </w:rPr>
        <w:t xml:space="preserve"> декабря 20</w:t>
      </w:r>
      <w:r w:rsidR="009D118A">
        <w:rPr>
          <w:rFonts w:cs="Arial"/>
        </w:rPr>
        <w:t>2</w:t>
      </w:r>
      <w:r w:rsidR="003323C6">
        <w:rPr>
          <w:rFonts w:cs="Arial"/>
        </w:rPr>
        <w:t>2</w:t>
      </w:r>
      <w:r w:rsidRPr="00BD071E">
        <w:rPr>
          <w:rFonts w:cs="Arial"/>
        </w:rPr>
        <w:t xml:space="preserve"> года за № </w:t>
      </w:r>
      <w:r w:rsidR="003323C6">
        <w:rPr>
          <w:rFonts w:cs="Arial"/>
        </w:rPr>
        <w:t>84</w:t>
      </w:r>
      <w:r w:rsidRPr="00BD071E">
        <w:rPr>
          <w:rFonts w:cs="Arial"/>
        </w:rPr>
        <w:t xml:space="preserve"> в объеме по доходам </w:t>
      </w:r>
      <w:r w:rsidR="00D948EF">
        <w:rPr>
          <w:rFonts w:cs="Arial"/>
        </w:rPr>
        <w:t>2</w:t>
      </w:r>
      <w:r w:rsidR="003323C6">
        <w:rPr>
          <w:rFonts w:cs="Arial"/>
        </w:rPr>
        <w:t> 821,4</w:t>
      </w:r>
      <w:r w:rsidRPr="00BD071E">
        <w:rPr>
          <w:rFonts w:cs="Arial"/>
        </w:rPr>
        <w:t xml:space="preserve"> тыс. руб., по расход</w:t>
      </w:r>
      <w:r w:rsidR="008E3137" w:rsidRPr="00BD071E">
        <w:rPr>
          <w:rFonts w:cs="Arial"/>
        </w:rPr>
        <w:t xml:space="preserve">ам </w:t>
      </w:r>
      <w:r w:rsidR="00D948EF">
        <w:rPr>
          <w:rFonts w:cs="Arial"/>
        </w:rPr>
        <w:t>2</w:t>
      </w:r>
      <w:r w:rsidR="003323C6">
        <w:rPr>
          <w:rFonts w:cs="Arial"/>
        </w:rPr>
        <w:t> 821,4</w:t>
      </w:r>
      <w:r w:rsidRPr="00BD071E">
        <w:rPr>
          <w:rFonts w:cs="Arial"/>
        </w:rPr>
        <w:t xml:space="preserve"> тыс. руб. </w:t>
      </w:r>
      <w:r w:rsidR="00376A9F" w:rsidRPr="00BD071E">
        <w:rPr>
          <w:rFonts w:cs="Arial"/>
        </w:rPr>
        <w:t>С учетом вносим</w:t>
      </w:r>
      <w:r w:rsidR="00D948EF">
        <w:rPr>
          <w:rFonts w:cs="Arial"/>
        </w:rPr>
        <w:t>ых изменений объем бюджета в 202</w:t>
      </w:r>
      <w:r w:rsidR="003323C6">
        <w:rPr>
          <w:rFonts w:cs="Arial"/>
        </w:rPr>
        <w:t>3</w:t>
      </w:r>
      <w:r w:rsidR="00376A9F" w:rsidRPr="00BD071E">
        <w:rPr>
          <w:rFonts w:cs="Arial"/>
        </w:rPr>
        <w:t xml:space="preserve"> году по доходам составил </w:t>
      </w:r>
      <w:r w:rsidR="003323C6">
        <w:rPr>
          <w:rFonts w:cs="Arial"/>
        </w:rPr>
        <w:t xml:space="preserve">4 547,2 </w:t>
      </w:r>
      <w:r w:rsidR="00376A9F" w:rsidRPr="00BD071E">
        <w:rPr>
          <w:rFonts w:cs="Arial"/>
        </w:rPr>
        <w:t>тыс. руб., по расходам</w:t>
      </w:r>
      <w:r w:rsidR="008E3137" w:rsidRPr="00BD071E">
        <w:rPr>
          <w:rFonts w:cs="Arial"/>
        </w:rPr>
        <w:t xml:space="preserve"> </w:t>
      </w:r>
      <w:r w:rsidR="003323C6">
        <w:rPr>
          <w:rFonts w:cs="Arial"/>
        </w:rPr>
        <w:t>4 207,6</w:t>
      </w:r>
      <w:r w:rsidR="00F0462E" w:rsidRPr="00BD071E">
        <w:rPr>
          <w:rFonts w:cs="Arial"/>
        </w:rPr>
        <w:t xml:space="preserve"> тыс. руб.</w:t>
      </w:r>
      <w:r w:rsidR="00376A9F" w:rsidRPr="00BD071E">
        <w:rPr>
          <w:rFonts w:cs="Arial"/>
        </w:rPr>
        <w:t xml:space="preserve"> </w:t>
      </w:r>
      <w:r w:rsidR="00D948EF">
        <w:rPr>
          <w:rFonts w:cs="Arial"/>
        </w:rPr>
        <w:t xml:space="preserve">с </w:t>
      </w:r>
      <w:r w:rsidR="003323C6">
        <w:rPr>
          <w:rFonts w:cs="Arial"/>
        </w:rPr>
        <w:t>профецитом</w:t>
      </w:r>
      <w:r w:rsidR="00F0462E" w:rsidRPr="00BD071E">
        <w:rPr>
          <w:rFonts w:cs="Arial"/>
        </w:rPr>
        <w:t xml:space="preserve"> бюджета</w:t>
      </w:r>
      <w:r w:rsidR="00D948EF">
        <w:rPr>
          <w:rFonts w:cs="Arial"/>
        </w:rPr>
        <w:t xml:space="preserve"> </w:t>
      </w:r>
      <w:r w:rsidR="003323C6">
        <w:rPr>
          <w:rFonts w:cs="Arial"/>
        </w:rPr>
        <w:t>339,6</w:t>
      </w:r>
      <w:r w:rsidR="00D948EF">
        <w:rPr>
          <w:rFonts w:cs="Arial"/>
        </w:rPr>
        <w:t xml:space="preserve"> тыс.руб</w:t>
      </w:r>
      <w:r w:rsidR="003323C6">
        <w:rPr>
          <w:rFonts w:cs="Arial"/>
        </w:rPr>
        <w:t xml:space="preserve">. </w:t>
      </w:r>
    </w:p>
    <w:p w:rsidR="00376A9F" w:rsidRPr="00BD071E" w:rsidRDefault="00376A9F" w:rsidP="003323C6">
      <w:pPr>
        <w:rPr>
          <w:rFonts w:cs="Arial"/>
        </w:rPr>
      </w:pPr>
      <w:r w:rsidRPr="00BD071E">
        <w:rPr>
          <w:rFonts w:cs="Arial"/>
        </w:rPr>
        <w:t xml:space="preserve">В состав доходной части бюджета входят: налоговые и неналоговые доходы, т.е. собственные – </w:t>
      </w:r>
      <w:r w:rsidR="008E3137" w:rsidRPr="00BD071E">
        <w:rPr>
          <w:rFonts w:cs="Arial"/>
        </w:rPr>
        <w:t>это налог</w:t>
      </w:r>
      <w:r w:rsidRPr="00BD071E">
        <w:rPr>
          <w:rFonts w:cs="Arial"/>
        </w:rPr>
        <w:t xml:space="preserve"> на доходы физических лиц (НДФЛ – 2%), налог на имущество, </w:t>
      </w:r>
      <w:r w:rsidR="009D3AF7">
        <w:rPr>
          <w:rFonts w:cs="Arial"/>
        </w:rPr>
        <w:t>государственная пошлина за совершение нотариальных дей</w:t>
      </w:r>
      <w:r w:rsidR="009D3AF7" w:rsidRPr="009D3AF7">
        <w:rPr>
          <w:rFonts w:cs="Arial"/>
        </w:rPr>
        <w:t>ствий</w:t>
      </w:r>
      <w:r w:rsidR="009D3AF7">
        <w:rPr>
          <w:rFonts w:cs="Arial"/>
        </w:rPr>
        <w:t>,</w:t>
      </w:r>
      <w:r w:rsidR="009D3AF7" w:rsidRPr="009D3AF7">
        <w:rPr>
          <w:rFonts w:cs="Arial"/>
        </w:rPr>
        <w:t xml:space="preserve"> </w:t>
      </w:r>
      <w:r w:rsidRPr="00BD071E">
        <w:rPr>
          <w:rFonts w:cs="Arial"/>
        </w:rPr>
        <w:t>прочие доходы (самообложение граждан, плата за выдачу всех видов справок, оформление приватизации</w:t>
      </w:r>
      <w:r w:rsidR="00F0462E" w:rsidRPr="00BD071E">
        <w:rPr>
          <w:rFonts w:cs="Arial"/>
        </w:rPr>
        <w:t xml:space="preserve"> муниципального жилого фонда</w:t>
      </w:r>
      <w:r w:rsidRPr="00BD071E">
        <w:rPr>
          <w:rFonts w:cs="Arial"/>
        </w:rPr>
        <w:t>)</w:t>
      </w:r>
      <w:r w:rsidR="00F0462E" w:rsidRPr="00BD071E">
        <w:rPr>
          <w:rFonts w:cs="Arial"/>
        </w:rPr>
        <w:t xml:space="preserve"> общий объем поступлений в бюджет налоговых и неналоговых доходов в</w:t>
      </w:r>
      <w:r w:rsidR="00D948EF">
        <w:rPr>
          <w:rFonts w:cs="Arial"/>
        </w:rPr>
        <w:t xml:space="preserve"> 202</w:t>
      </w:r>
      <w:r w:rsidR="003323C6">
        <w:rPr>
          <w:rFonts w:cs="Arial"/>
        </w:rPr>
        <w:t>3</w:t>
      </w:r>
      <w:r w:rsidR="00772EA2">
        <w:rPr>
          <w:rFonts w:cs="Arial"/>
        </w:rPr>
        <w:t xml:space="preserve"> году составил </w:t>
      </w:r>
      <w:r w:rsidR="003323C6">
        <w:rPr>
          <w:rFonts w:cs="Arial"/>
        </w:rPr>
        <w:t>1177,3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Безвозмездные перечисления – дотация на выравнивание бюджетной обеспеченности</w:t>
      </w:r>
      <w:r w:rsidR="00F0462E" w:rsidRPr="00BD071E">
        <w:rPr>
          <w:rFonts w:cs="Arial"/>
        </w:rPr>
        <w:t xml:space="preserve"> составила </w:t>
      </w:r>
      <w:r w:rsidR="003323C6">
        <w:rPr>
          <w:rFonts w:cs="Arial"/>
        </w:rPr>
        <w:t>1996,2</w:t>
      </w:r>
      <w:r w:rsidR="003B2A3F">
        <w:rPr>
          <w:rFonts w:cs="Arial"/>
        </w:rPr>
        <w:t xml:space="preserve"> </w:t>
      </w:r>
      <w:r w:rsidR="00F0462E" w:rsidRPr="00BD071E">
        <w:rPr>
          <w:rFonts w:cs="Arial"/>
        </w:rPr>
        <w:t>тыс. руб.</w:t>
      </w:r>
      <w:r w:rsidRPr="00BD071E">
        <w:rPr>
          <w:rFonts w:cs="Arial"/>
        </w:rPr>
        <w:t xml:space="preserve">, субвенции по </w:t>
      </w:r>
      <w:r w:rsidR="00F0462E" w:rsidRPr="00BD071E">
        <w:rPr>
          <w:rFonts w:cs="Arial"/>
        </w:rPr>
        <w:t xml:space="preserve">осуществлению </w:t>
      </w:r>
      <w:r w:rsidRPr="00BD071E">
        <w:rPr>
          <w:rFonts w:cs="Arial"/>
        </w:rPr>
        <w:t>первично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воинско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учет</w:t>
      </w:r>
      <w:r w:rsidR="00F0462E" w:rsidRPr="00BD071E">
        <w:rPr>
          <w:rFonts w:cs="Arial"/>
        </w:rPr>
        <w:t xml:space="preserve">а составили </w:t>
      </w:r>
      <w:r w:rsidR="003323C6">
        <w:rPr>
          <w:rFonts w:cs="Arial"/>
        </w:rPr>
        <w:t>219,2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и прочие</w:t>
      </w:r>
      <w:r w:rsidRPr="00BD071E">
        <w:rPr>
          <w:rFonts w:cs="Arial"/>
        </w:rPr>
        <w:t xml:space="preserve"> межбюджетные трансферты (дорожный фонд)</w:t>
      </w:r>
      <w:r w:rsidR="00722B07" w:rsidRPr="00BD071E">
        <w:rPr>
          <w:rFonts w:cs="Arial"/>
        </w:rPr>
        <w:t xml:space="preserve"> – </w:t>
      </w:r>
      <w:r w:rsidR="003323C6">
        <w:rPr>
          <w:rFonts w:cs="Arial"/>
        </w:rPr>
        <w:t>1154,5</w:t>
      </w:r>
      <w:r w:rsidR="00722B07" w:rsidRPr="00BD071E">
        <w:rPr>
          <w:rFonts w:cs="Arial"/>
        </w:rPr>
        <w:t xml:space="preserve"> тыс. руб.</w:t>
      </w:r>
    </w:p>
    <w:p w:rsidR="0085175F" w:rsidRPr="00BD071E" w:rsidRDefault="00722B07" w:rsidP="0085175F">
      <w:pPr>
        <w:rPr>
          <w:rFonts w:cs="Arial"/>
        </w:rPr>
      </w:pPr>
      <w:r w:rsidRPr="00BD071E">
        <w:rPr>
          <w:rFonts w:cs="Arial"/>
        </w:rPr>
        <w:t>С</w:t>
      </w:r>
      <w:r w:rsidR="00376A9F" w:rsidRPr="00BD071E">
        <w:rPr>
          <w:rFonts w:cs="Arial"/>
        </w:rPr>
        <w:t xml:space="preserve"> 2015 году </w:t>
      </w:r>
      <w:r w:rsidR="00AB48F5" w:rsidRPr="00BD071E">
        <w:rPr>
          <w:rFonts w:cs="Arial"/>
        </w:rPr>
        <w:t xml:space="preserve">полномочия по дорожному фонду на основании вносимых изменений в 131-ФЗ были переданы на уровень муниципального района. С 2015 года Администрация </w:t>
      </w:r>
      <w:r w:rsidR="00376A9F" w:rsidRPr="00BD071E">
        <w:rPr>
          <w:rFonts w:cs="Arial"/>
        </w:rPr>
        <w:t>сельско</w:t>
      </w:r>
      <w:r w:rsidR="00AB48F5" w:rsidRPr="00BD071E">
        <w:rPr>
          <w:rFonts w:cs="Arial"/>
        </w:rPr>
        <w:t>го</w:t>
      </w:r>
      <w:r w:rsidR="00376A9F" w:rsidRPr="00BD071E">
        <w:rPr>
          <w:rFonts w:cs="Arial"/>
        </w:rPr>
        <w:t xml:space="preserve"> поселени</w:t>
      </w:r>
      <w:r w:rsidR="00AB48F5" w:rsidRPr="00BD071E">
        <w:rPr>
          <w:rFonts w:cs="Arial"/>
        </w:rPr>
        <w:t>я</w:t>
      </w:r>
      <w:r w:rsidR="00376A9F" w:rsidRPr="00BD071E">
        <w:rPr>
          <w:rFonts w:cs="Arial"/>
        </w:rPr>
        <w:t xml:space="preserve"> и </w:t>
      </w:r>
      <w:r w:rsidR="00AB48F5" w:rsidRPr="00BD071E">
        <w:rPr>
          <w:rFonts w:cs="Arial"/>
        </w:rPr>
        <w:t xml:space="preserve">Администрация </w:t>
      </w:r>
      <w:r w:rsidR="00376A9F" w:rsidRPr="00BD071E">
        <w:rPr>
          <w:rFonts w:cs="Arial"/>
        </w:rPr>
        <w:t>муниципальн</w:t>
      </w:r>
      <w:r w:rsidR="00AB48F5" w:rsidRPr="00BD071E">
        <w:rPr>
          <w:rFonts w:cs="Arial"/>
        </w:rPr>
        <w:t>ого</w:t>
      </w:r>
      <w:r w:rsidR="00376A9F" w:rsidRPr="00BD071E">
        <w:rPr>
          <w:rFonts w:cs="Arial"/>
        </w:rPr>
        <w:t xml:space="preserve"> район</w:t>
      </w:r>
      <w:r w:rsidR="00AB48F5" w:rsidRPr="00BD071E">
        <w:rPr>
          <w:rFonts w:cs="Arial"/>
        </w:rPr>
        <w:t>а заключают</w:t>
      </w:r>
      <w:r w:rsidR="0085175F" w:rsidRPr="00BD071E">
        <w:rPr>
          <w:rFonts w:cs="Arial"/>
        </w:rPr>
        <w:t xml:space="preserve"> соглашение о передачи полн</w:t>
      </w:r>
      <w:r w:rsidR="00AB48F5" w:rsidRPr="00BD071E">
        <w:rPr>
          <w:rFonts w:cs="Arial"/>
        </w:rPr>
        <w:t>омочий</w:t>
      </w:r>
      <w:r w:rsidR="00DD18C4">
        <w:rPr>
          <w:rFonts w:cs="Arial"/>
        </w:rPr>
        <w:t xml:space="preserve"> по дорожной деятельности, в 202</w:t>
      </w:r>
      <w:r w:rsidR="003323C6">
        <w:rPr>
          <w:rFonts w:cs="Arial"/>
        </w:rPr>
        <w:t>3</w:t>
      </w:r>
      <w:r w:rsidR="00AB48F5" w:rsidRPr="00BD071E">
        <w:rPr>
          <w:rFonts w:cs="Arial"/>
        </w:rPr>
        <w:t xml:space="preserve"> году</w:t>
      </w:r>
      <w:r w:rsidRPr="00BD071E">
        <w:rPr>
          <w:rFonts w:cs="Arial"/>
        </w:rPr>
        <w:t xml:space="preserve"> эти полномочия переданы</w:t>
      </w:r>
      <w:r w:rsidR="00AB48F5" w:rsidRPr="00BD071E">
        <w:rPr>
          <w:rFonts w:cs="Arial"/>
        </w:rPr>
        <w:t xml:space="preserve"> в</w:t>
      </w:r>
      <w:r w:rsidR="0085175F" w:rsidRPr="00BD071E">
        <w:rPr>
          <w:rFonts w:cs="Arial"/>
        </w:rPr>
        <w:t xml:space="preserve"> сумм</w:t>
      </w:r>
      <w:r w:rsidR="00AB48F5" w:rsidRPr="00BD071E">
        <w:rPr>
          <w:rFonts w:cs="Arial"/>
        </w:rPr>
        <w:t>е</w:t>
      </w:r>
      <w:r w:rsidR="0085175F" w:rsidRPr="00BD071E">
        <w:rPr>
          <w:rFonts w:cs="Arial"/>
        </w:rPr>
        <w:t xml:space="preserve"> </w:t>
      </w:r>
      <w:r w:rsidR="003323C6">
        <w:rPr>
          <w:rFonts w:cs="Arial"/>
        </w:rPr>
        <w:t>1154,5</w:t>
      </w:r>
      <w:r w:rsidRPr="00BD071E">
        <w:rPr>
          <w:rFonts w:cs="Arial"/>
        </w:rPr>
        <w:t xml:space="preserve"> тыс. руб.</w:t>
      </w:r>
    </w:p>
    <w:p w:rsidR="00CE5D78" w:rsidRPr="00BD071E" w:rsidRDefault="00CE5D78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</w:t>
      </w:r>
      <w:r w:rsidR="00AB48F5" w:rsidRPr="00BD071E">
        <w:rPr>
          <w:rFonts w:cs="Arial"/>
        </w:rPr>
        <w:t xml:space="preserve">       </w:t>
      </w:r>
      <w:r w:rsidRPr="00BD071E">
        <w:rPr>
          <w:rFonts w:cs="Arial"/>
        </w:rPr>
        <w:t xml:space="preserve">Это целевые </w:t>
      </w:r>
      <w:r w:rsidR="00722B07" w:rsidRPr="00BD071E">
        <w:rPr>
          <w:rFonts w:cs="Arial"/>
        </w:rPr>
        <w:t>денежные средства</w:t>
      </w:r>
      <w:r w:rsidRPr="00BD071E">
        <w:rPr>
          <w:rFonts w:cs="Arial"/>
        </w:rPr>
        <w:t xml:space="preserve"> на ремонт и строительство внутри поселковых дорог.</w:t>
      </w:r>
    </w:p>
    <w:p w:rsidR="00643E40" w:rsidRPr="00BD071E" w:rsidRDefault="00376A9F" w:rsidP="00722B07">
      <w:pPr>
        <w:ind w:firstLine="0"/>
        <w:rPr>
          <w:rFonts w:cs="Arial"/>
        </w:rPr>
      </w:pPr>
      <w:r w:rsidRPr="00BD071E">
        <w:rPr>
          <w:rFonts w:cs="Arial"/>
        </w:rPr>
        <w:t>Денежные средства по дорожной деятель</w:t>
      </w:r>
      <w:r w:rsidR="00DD18C4">
        <w:rPr>
          <w:rFonts w:cs="Arial"/>
        </w:rPr>
        <w:t>ности в 202</w:t>
      </w:r>
      <w:r w:rsidR="003323C6">
        <w:rPr>
          <w:rFonts w:cs="Arial"/>
        </w:rPr>
        <w:t>3</w:t>
      </w:r>
      <w:r w:rsidRPr="00BD071E">
        <w:rPr>
          <w:rFonts w:cs="Arial"/>
        </w:rPr>
        <w:t xml:space="preserve"> году были направлены:</w:t>
      </w:r>
    </w:p>
    <w:p w:rsidR="00643E40" w:rsidRPr="00BD071E" w:rsidRDefault="004A2874" w:rsidP="0085175F">
      <w:pPr>
        <w:ind w:firstLine="0"/>
        <w:rPr>
          <w:rFonts w:cs="Arial"/>
        </w:rPr>
      </w:pPr>
      <w:r>
        <w:rPr>
          <w:rFonts w:cs="Arial"/>
        </w:rPr>
        <w:t xml:space="preserve">     </w:t>
      </w:r>
      <w:r w:rsidR="00643E40" w:rsidRPr="00BD071E">
        <w:rPr>
          <w:rFonts w:cs="Arial"/>
        </w:rPr>
        <w:t xml:space="preserve"> - </w:t>
      </w:r>
      <w:r w:rsidR="00722B07" w:rsidRPr="00BD071E">
        <w:rPr>
          <w:rFonts w:cs="Arial"/>
        </w:rPr>
        <w:t xml:space="preserve">заключены и выполнены </w:t>
      </w:r>
      <w:r w:rsidR="00643E40" w:rsidRPr="00BD071E">
        <w:rPr>
          <w:rFonts w:cs="Arial"/>
        </w:rPr>
        <w:t>договор</w:t>
      </w:r>
      <w:r w:rsidR="00722B07" w:rsidRPr="00BD071E">
        <w:rPr>
          <w:rFonts w:cs="Arial"/>
        </w:rPr>
        <w:t>а</w:t>
      </w:r>
      <w:r w:rsidR="00643E40" w:rsidRPr="00BD071E">
        <w:rPr>
          <w:rFonts w:cs="Arial"/>
        </w:rPr>
        <w:t xml:space="preserve"> с ИП «Киселева В.А.» на выполнение работ по ремонту автомобильн</w:t>
      </w:r>
      <w:r w:rsidR="00722B07" w:rsidRPr="00BD071E">
        <w:rPr>
          <w:rFonts w:cs="Arial"/>
        </w:rPr>
        <w:t xml:space="preserve">ых дорог </w:t>
      </w:r>
      <w:r w:rsidR="003323C6">
        <w:rPr>
          <w:rFonts w:cs="Arial"/>
        </w:rPr>
        <w:t xml:space="preserve">на летнее содержание дорог было использованно средств </w:t>
      </w:r>
      <w:r w:rsidR="00643E40" w:rsidRPr="00BD071E">
        <w:rPr>
          <w:rFonts w:cs="Arial"/>
        </w:rPr>
        <w:t xml:space="preserve">в сумме </w:t>
      </w:r>
      <w:r w:rsidR="003323C6">
        <w:rPr>
          <w:rFonts w:cs="Arial"/>
        </w:rPr>
        <w:t>512,6</w:t>
      </w:r>
      <w:r w:rsidR="009D118A">
        <w:rPr>
          <w:rFonts w:cs="Arial"/>
        </w:rPr>
        <w:t xml:space="preserve"> т</w:t>
      </w:r>
      <w:r w:rsidR="00643E40" w:rsidRPr="00BD071E">
        <w:rPr>
          <w:rFonts w:cs="Arial"/>
        </w:rPr>
        <w:t>ыс. руб.</w:t>
      </w:r>
      <w:r w:rsidR="003323C6">
        <w:rPr>
          <w:rFonts w:cs="Arial"/>
        </w:rPr>
        <w:t xml:space="preserve">, на зимнее содержание дорог было использовано средств в сумму </w:t>
      </w:r>
      <w:r w:rsidR="00000A54">
        <w:rPr>
          <w:rFonts w:cs="Arial"/>
        </w:rPr>
        <w:t>99,3 тыс. руб.</w:t>
      </w:r>
    </w:p>
    <w:p w:rsidR="004A2874" w:rsidRDefault="004A2874" w:rsidP="0085175F">
      <w:pPr>
        <w:ind w:firstLine="0"/>
        <w:rPr>
          <w:rFonts w:cs="Arial"/>
        </w:rPr>
      </w:pPr>
      <w:r>
        <w:rPr>
          <w:rFonts w:cs="Arial"/>
        </w:rPr>
        <w:t xml:space="preserve">       </w:t>
      </w:r>
      <w:r w:rsidR="00445144">
        <w:rPr>
          <w:rFonts w:cs="Arial"/>
        </w:rPr>
        <w:t xml:space="preserve">- </w:t>
      </w:r>
      <w:r w:rsidR="00D91F48">
        <w:rPr>
          <w:rFonts w:cs="Arial"/>
        </w:rPr>
        <w:t xml:space="preserve">заключен и исполнен договор с ИП Ситник Р.А. на выполнение работ по текущему ремонту моста по ул. </w:t>
      </w:r>
      <w:r w:rsidR="00000A54">
        <w:rPr>
          <w:rFonts w:cs="Arial"/>
        </w:rPr>
        <w:t>Зеленая</w:t>
      </w:r>
      <w:r w:rsidR="00D91F48">
        <w:rPr>
          <w:rFonts w:cs="Arial"/>
        </w:rPr>
        <w:t xml:space="preserve"> на сумму 4</w:t>
      </w:r>
      <w:r w:rsidR="00000A54">
        <w:rPr>
          <w:rFonts w:cs="Arial"/>
        </w:rPr>
        <w:t>0</w:t>
      </w:r>
      <w:r w:rsidR="00D91F48">
        <w:rPr>
          <w:rFonts w:cs="Arial"/>
        </w:rPr>
        <w:t>9,</w:t>
      </w:r>
      <w:r w:rsidR="00000A54">
        <w:rPr>
          <w:rFonts w:cs="Arial"/>
        </w:rPr>
        <w:t>1</w:t>
      </w:r>
      <w:r w:rsidR="00D91F48">
        <w:rPr>
          <w:rFonts w:cs="Arial"/>
        </w:rPr>
        <w:t xml:space="preserve"> тыс. руб.</w:t>
      </w:r>
    </w:p>
    <w:p w:rsidR="00000A54" w:rsidRDefault="00000A54" w:rsidP="0085175F">
      <w:pPr>
        <w:ind w:firstLine="0"/>
        <w:rPr>
          <w:rFonts w:cs="Arial"/>
        </w:rPr>
      </w:pPr>
      <w:r>
        <w:rPr>
          <w:rFonts w:cs="Arial"/>
        </w:rPr>
        <w:t xml:space="preserve">      - по договору ГПХ Бурлака Н.Е. были использованны средства дорожного фонда на уборку снега в сумме 15,0 тыс. руб.</w:t>
      </w:r>
    </w:p>
    <w:p w:rsidR="00376A9F" w:rsidRDefault="004A2874" w:rsidP="0085175F">
      <w:pPr>
        <w:ind w:firstLine="0"/>
        <w:rPr>
          <w:rFonts w:cs="Arial"/>
        </w:rPr>
      </w:pPr>
      <w:r>
        <w:rPr>
          <w:rFonts w:cs="Arial"/>
        </w:rPr>
        <w:t xml:space="preserve">      </w:t>
      </w:r>
      <w:r w:rsidR="004E6EDE">
        <w:rPr>
          <w:rFonts w:cs="Arial"/>
        </w:rPr>
        <w:t>Полномочия, переданные в 202</w:t>
      </w:r>
      <w:r w:rsidR="00000A54">
        <w:rPr>
          <w:rFonts w:cs="Arial"/>
        </w:rPr>
        <w:t>3</w:t>
      </w:r>
      <w:r w:rsidR="00722B07" w:rsidRPr="00BD071E">
        <w:rPr>
          <w:rFonts w:cs="Arial"/>
        </w:rPr>
        <w:t xml:space="preserve"> году по дорожной деятельности выполнены в полном объеме. </w:t>
      </w:r>
    </w:p>
    <w:p w:rsidR="00D330F1" w:rsidRDefault="00D330F1" w:rsidP="0085175F">
      <w:pPr>
        <w:ind w:firstLine="0"/>
        <w:rPr>
          <w:rFonts w:cs="Arial"/>
        </w:rPr>
      </w:pPr>
      <w:r>
        <w:rPr>
          <w:rFonts w:cs="Arial"/>
        </w:rPr>
        <w:t xml:space="preserve">       </w:t>
      </w:r>
    </w:p>
    <w:p w:rsidR="00722B07" w:rsidRPr="00BD071E" w:rsidRDefault="00D91F48" w:rsidP="0085175F">
      <w:pPr>
        <w:ind w:firstLine="0"/>
        <w:rPr>
          <w:rFonts w:cs="Arial"/>
        </w:rPr>
      </w:pPr>
      <w:r>
        <w:rPr>
          <w:rFonts w:cs="Arial"/>
        </w:rPr>
        <w:lastRenderedPageBreak/>
        <w:t xml:space="preserve">     </w:t>
      </w:r>
      <w:r w:rsidR="00360F60">
        <w:rPr>
          <w:rFonts w:cs="Arial"/>
        </w:rPr>
        <w:t xml:space="preserve">       </w:t>
      </w:r>
      <w:r w:rsidR="00722B07" w:rsidRPr="00BD071E">
        <w:rPr>
          <w:rFonts w:cs="Arial"/>
        </w:rPr>
        <w:t xml:space="preserve"> На мероприятия по </w:t>
      </w:r>
      <w:r w:rsidR="004E6EDE">
        <w:rPr>
          <w:rFonts w:cs="Arial"/>
        </w:rPr>
        <w:t>благоустройству в бюджете на 202</w:t>
      </w:r>
      <w:r w:rsidR="00000A54">
        <w:rPr>
          <w:rFonts w:cs="Arial"/>
        </w:rPr>
        <w:t>3</w:t>
      </w:r>
      <w:r w:rsidR="00722B07" w:rsidRPr="00BD071E">
        <w:rPr>
          <w:rFonts w:cs="Arial"/>
        </w:rPr>
        <w:t xml:space="preserve"> год было заложено</w:t>
      </w:r>
      <w:r>
        <w:rPr>
          <w:rFonts w:cs="Arial"/>
        </w:rPr>
        <w:t xml:space="preserve"> с учетом уточненных ассигнований</w:t>
      </w:r>
      <w:r w:rsidR="00722B07" w:rsidRPr="00BD071E">
        <w:rPr>
          <w:rFonts w:cs="Arial"/>
        </w:rPr>
        <w:t xml:space="preserve"> </w:t>
      </w:r>
      <w:r w:rsidR="00000A54">
        <w:rPr>
          <w:rFonts w:cs="Arial"/>
        </w:rPr>
        <w:t>171,2</w:t>
      </w:r>
      <w:r w:rsidR="00722B07" w:rsidRPr="00BD071E">
        <w:rPr>
          <w:rFonts w:cs="Arial"/>
        </w:rPr>
        <w:t xml:space="preserve"> тыс. руб.</w:t>
      </w:r>
      <w:r w:rsidR="00B866B7" w:rsidRPr="00BD071E">
        <w:rPr>
          <w:rFonts w:cs="Arial"/>
        </w:rPr>
        <w:t>,</w:t>
      </w:r>
      <w:r w:rsidR="00447B98">
        <w:rPr>
          <w:rFonts w:cs="Arial"/>
        </w:rPr>
        <w:t xml:space="preserve"> исполнено </w:t>
      </w:r>
      <w:r w:rsidR="009D3AF7">
        <w:rPr>
          <w:rFonts w:cs="Arial"/>
        </w:rPr>
        <w:t xml:space="preserve">на </w:t>
      </w:r>
      <w:r w:rsidR="00AE6774">
        <w:rPr>
          <w:rFonts w:cs="Arial"/>
        </w:rPr>
        <w:t xml:space="preserve">сумму </w:t>
      </w:r>
      <w:r w:rsidR="00000A54">
        <w:rPr>
          <w:rFonts w:cs="Arial"/>
        </w:rPr>
        <w:t xml:space="preserve">128,3 </w:t>
      </w:r>
      <w:r w:rsidR="00447B98">
        <w:rPr>
          <w:rFonts w:cs="Arial"/>
        </w:rPr>
        <w:t>тыс. руб.</w:t>
      </w:r>
      <w:r w:rsidR="00B866B7" w:rsidRPr="00BD071E">
        <w:rPr>
          <w:rFonts w:cs="Arial"/>
        </w:rPr>
        <w:t xml:space="preserve"> на эти средства выполнены следующие работы: </w:t>
      </w:r>
    </w:p>
    <w:p w:rsidR="00447B98" w:rsidRDefault="00360F60" w:rsidP="00D15423">
      <w:pPr>
        <w:ind w:firstLine="0"/>
        <w:rPr>
          <w:rFonts w:cs="Arial"/>
        </w:rPr>
      </w:pPr>
      <w:r>
        <w:rPr>
          <w:rFonts w:cs="Arial"/>
        </w:rPr>
        <w:t xml:space="preserve">      </w:t>
      </w:r>
      <w:r w:rsidR="00B866B7" w:rsidRPr="00BD071E">
        <w:rPr>
          <w:rFonts w:cs="Arial"/>
        </w:rPr>
        <w:t xml:space="preserve">- работы по уборке мусора </w:t>
      </w:r>
      <w:r w:rsidR="00D91F48">
        <w:rPr>
          <w:rFonts w:cs="Arial"/>
        </w:rPr>
        <w:t xml:space="preserve">(дворник) </w:t>
      </w:r>
      <w:r w:rsidR="00B866B7" w:rsidRPr="00BD071E">
        <w:rPr>
          <w:rFonts w:cs="Arial"/>
        </w:rPr>
        <w:t>по центра</w:t>
      </w:r>
      <w:r w:rsidR="00000A54">
        <w:rPr>
          <w:rFonts w:cs="Arial"/>
        </w:rPr>
        <w:t>льным улицам с. Тупик составили 68,3</w:t>
      </w:r>
      <w:r>
        <w:rPr>
          <w:rFonts w:cs="Arial"/>
        </w:rPr>
        <w:t xml:space="preserve"> </w:t>
      </w:r>
      <w:r w:rsidR="00B866B7" w:rsidRPr="00BD071E">
        <w:rPr>
          <w:rFonts w:cs="Arial"/>
        </w:rPr>
        <w:t>тыс. руб.</w:t>
      </w:r>
      <w:r w:rsidR="00D15423" w:rsidRPr="00BD071E">
        <w:rPr>
          <w:rFonts w:cs="Arial"/>
        </w:rPr>
        <w:t xml:space="preserve"> </w:t>
      </w:r>
    </w:p>
    <w:p w:rsidR="00014445" w:rsidRDefault="00360F60" w:rsidP="00D15423">
      <w:pPr>
        <w:ind w:firstLine="0"/>
        <w:rPr>
          <w:rFonts w:cs="Arial"/>
        </w:rPr>
      </w:pPr>
      <w:r>
        <w:rPr>
          <w:rFonts w:cs="Arial"/>
        </w:rPr>
        <w:t xml:space="preserve">      </w:t>
      </w:r>
      <w:r w:rsidR="00014445">
        <w:rPr>
          <w:rFonts w:cs="Arial"/>
        </w:rPr>
        <w:t xml:space="preserve">- </w:t>
      </w:r>
      <w:r w:rsidR="00C353C1">
        <w:rPr>
          <w:rFonts w:cs="Arial"/>
        </w:rPr>
        <w:t xml:space="preserve">за счет благоустройства </w:t>
      </w:r>
      <w:r>
        <w:rPr>
          <w:rFonts w:cs="Arial"/>
        </w:rPr>
        <w:t xml:space="preserve">выполнены работы по </w:t>
      </w:r>
      <w:r w:rsidR="009D041B">
        <w:rPr>
          <w:rFonts w:cs="Arial"/>
        </w:rPr>
        <w:t xml:space="preserve">разбору </w:t>
      </w:r>
      <w:r w:rsidR="00000A54">
        <w:rPr>
          <w:rFonts w:cs="Arial"/>
        </w:rPr>
        <w:t>и ремонту забора на детской площадке по договору с ИП Колобовой Н.Г.</w:t>
      </w:r>
      <w:r>
        <w:rPr>
          <w:rFonts w:cs="Arial"/>
        </w:rPr>
        <w:t xml:space="preserve"> на сумму </w:t>
      </w:r>
      <w:r w:rsidR="00000A54">
        <w:rPr>
          <w:rFonts w:cs="Arial"/>
        </w:rPr>
        <w:t>60,0</w:t>
      </w:r>
      <w:r>
        <w:rPr>
          <w:rFonts w:cs="Arial"/>
        </w:rPr>
        <w:t xml:space="preserve"> </w:t>
      </w:r>
      <w:r w:rsidR="00A26E9D">
        <w:rPr>
          <w:rFonts w:cs="Arial"/>
        </w:rPr>
        <w:t>тыс. руб.</w:t>
      </w:r>
      <w:r w:rsidR="00014445">
        <w:rPr>
          <w:rFonts w:cs="Arial"/>
        </w:rPr>
        <w:t xml:space="preserve"> </w:t>
      </w:r>
    </w:p>
    <w:p w:rsidR="009D041B" w:rsidRDefault="009D041B" w:rsidP="009D041B">
      <w:pPr>
        <w:ind w:firstLine="0"/>
        <w:rPr>
          <w:rFonts w:cs="Arial"/>
        </w:rPr>
      </w:pPr>
      <w:r>
        <w:rPr>
          <w:rFonts w:cs="Arial"/>
        </w:rPr>
        <w:t xml:space="preserve">     - за счет благоустройства выполнены работы по вывозу мусора по договору с ООО «Коммунальник» на сумму 15,2 тыс. руб.</w:t>
      </w:r>
    </w:p>
    <w:p w:rsidR="00C353C1" w:rsidRDefault="00000A54" w:rsidP="00D15423">
      <w:pPr>
        <w:ind w:firstLine="0"/>
        <w:rPr>
          <w:rFonts w:cs="Arial"/>
        </w:rPr>
      </w:pPr>
      <w:r>
        <w:rPr>
          <w:rFonts w:cs="Arial"/>
        </w:rPr>
        <w:t xml:space="preserve">    </w:t>
      </w:r>
      <w:r w:rsidR="00D15423" w:rsidRPr="00BD071E">
        <w:rPr>
          <w:rFonts w:cs="Arial"/>
        </w:rPr>
        <w:t xml:space="preserve">     </w:t>
      </w:r>
    </w:p>
    <w:p w:rsidR="00127316" w:rsidRDefault="00C353C1" w:rsidP="00D15423">
      <w:pPr>
        <w:ind w:firstLine="0"/>
        <w:rPr>
          <w:rFonts w:cs="Arial"/>
        </w:rPr>
      </w:pPr>
      <w:r>
        <w:rPr>
          <w:rFonts w:cs="Arial"/>
        </w:rPr>
        <w:t xml:space="preserve">     </w:t>
      </w:r>
      <w:r w:rsidR="00241F33">
        <w:rPr>
          <w:rFonts w:cs="Arial"/>
        </w:rPr>
        <w:t>Мероприятия по ГО ЧС в 202</w:t>
      </w:r>
      <w:r w:rsidR="00000A54">
        <w:rPr>
          <w:rFonts w:cs="Arial"/>
        </w:rPr>
        <w:t>3</w:t>
      </w:r>
      <w:r w:rsidR="00241F33">
        <w:rPr>
          <w:rFonts w:cs="Arial"/>
        </w:rPr>
        <w:t xml:space="preserve"> году выполнены на общую сумму </w:t>
      </w:r>
      <w:r w:rsidR="00AB0AEA">
        <w:rPr>
          <w:rFonts w:cs="Arial"/>
        </w:rPr>
        <w:t>5,</w:t>
      </w:r>
      <w:r w:rsidR="00000A54">
        <w:rPr>
          <w:rFonts w:cs="Arial"/>
        </w:rPr>
        <w:t>4</w:t>
      </w:r>
      <w:r w:rsidR="00241F33">
        <w:rPr>
          <w:rFonts w:cs="Arial"/>
        </w:rPr>
        <w:t xml:space="preserve"> тыс. руб.</w:t>
      </w:r>
    </w:p>
    <w:p w:rsidR="00D15423" w:rsidRDefault="00127316" w:rsidP="00D15423">
      <w:pPr>
        <w:ind w:firstLine="0"/>
        <w:rPr>
          <w:rFonts w:cs="Arial"/>
        </w:rPr>
      </w:pPr>
      <w:r>
        <w:rPr>
          <w:rFonts w:cs="Arial"/>
        </w:rPr>
        <w:t xml:space="preserve">    </w:t>
      </w:r>
      <w:r w:rsidR="00241F33">
        <w:rPr>
          <w:rFonts w:cs="Arial"/>
        </w:rPr>
        <w:t xml:space="preserve"> </w:t>
      </w:r>
      <w:r w:rsidR="00D15423" w:rsidRPr="00BD071E">
        <w:rPr>
          <w:rFonts w:cs="Arial"/>
        </w:rPr>
        <w:t>Каждый год в весенний период проводиться работа по ГО и ЧС, чиститься противопожарная минерализованная полоса, проводятся отжиги сухой травы со</w:t>
      </w:r>
      <w:r>
        <w:rPr>
          <w:rFonts w:cs="Arial"/>
        </w:rPr>
        <w:t xml:space="preserve">вместно с пожарной </w:t>
      </w:r>
      <w:r w:rsidR="00D23250">
        <w:rPr>
          <w:rFonts w:cs="Arial"/>
        </w:rPr>
        <w:t>частью, в</w:t>
      </w:r>
      <w:r w:rsidR="00C46C48">
        <w:rPr>
          <w:rFonts w:cs="Arial"/>
        </w:rPr>
        <w:t xml:space="preserve"> 202</w:t>
      </w:r>
      <w:r w:rsidR="00000A54">
        <w:rPr>
          <w:rFonts w:cs="Arial"/>
        </w:rPr>
        <w:t>3</w:t>
      </w:r>
      <w:r w:rsidR="00D15423" w:rsidRPr="00BD071E">
        <w:rPr>
          <w:rFonts w:cs="Arial"/>
        </w:rPr>
        <w:t xml:space="preserve"> году израсходовано денежных средств в сумме </w:t>
      </w:r>
      <w:r w:rsidR="00AB0AEA">
        <w:rPr>
          <w:rFonts w:cs="Arial"/>
        </w:rPr>
        <w:t>5,</w:t>
      </w:r>
      <w:r w:rsidR="00000A54">
        <w:rPr>
          <w:rFonts w:cs="Arial"/>
        </w:rPr>
        <w:t>4</w:t>
      </w:r>
      <w:r w:rsidR="00D15423" w:rsidRPr="00BD071E">
        <w:rPr>
          <w:rFonts w:cs="Arial"/>
        </w:rPr>
        <w:t xml:space="preserve"> тыс. руб. </w:t>
      </w:r>
    </w:p>
    <w:p w:rsidR="00241F33" w:rsidRPr="00BD071E" w:rsidRDefault="00241F33" w:rsidP="00D15423">
      <w:pPr>
        <w:ind w:firstLine="0"/>
        <w:rPr>
          <w:rFonts w:cs="Arial"/>
        </w:rPr>
      </w:pPr>
      <w:r>
        <w:rPr>
          <w:rFonts w:cs="Arial"/>
        </w:rPr>
        <w:t xml:space="preserve"> </w:t>
      </w:r>
    </w:p>
    <w:p w:rsidR="008E4FCE" w:rsidRPr="00BD071E" w:rsidRDefault="00D15423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C353C1">
        <w:rPr>
          <w:rFonts w:cs="Arial"/>
        </w:rPr>
        <w:t xml:space="preserve"> </w:t>
      </w:r>
      <w:r w:rsidR="00B866B7" w:rsidRPr="00BD071E">
        <w:rPr>
          <w:rFonts w:cs="Arial"/>
        </w:rPr>
        <w:t xml:space="preserve">  </w:t>
      </w:r>
      <w:r w:rsidR="00AF0F68" w:rsidRPr="00BD071E">
        <w:rPr>
          <w:rFonts w:cs="Arial"/>
        </w:rPr>
        <w:t>В течение</w:t>
      </w:r>
      <w:r w:rsidR="00A26E9D">
        <w:rPr>
          <w:rFonts w:cs="Arial"/>
        </w:rPr>
        <w:t xml:space="preserve"> 202</w:t>
      </w:r>
      <w:r w:rsidR="00000A54">
        <w:rPr>
          <w:rFonts w:cs="Arial"/>
        </w:rPr>
        <w:t>3</w:t>
      </w:r>
      <w:r w:rsidR="008E4FCE" w:rsidRPr="00BD071E">
        <w:rPr>
          <w:rFonts w:cs="Arial"/>
        </w:rPr>
        <w:t xml:space="preserve"> года</w:t>
      </w:r>
      <w:r w:rsidR="00E847C0" w:rsidRPr="00BD071E">
        <w:rPr>
          <w:rFonts w:cs="Arial"/>
        </w:rPr>
        <w:t xml:space="preserve"> в админист</w:t>
      </w:r>
      <w:r w:rsidR="008E4FCE" w:rsidRPr="00BD071E">
        <w:rPr>
          <w:rFonts w:cs="Arial"/>
        </w:rPr>
        <w:t>ра</w:t>
      </w:r>
      <w:r w:rsidR="00E847C0" w:rsidRPr="00BD071E">
        <w:rPr>
          <w:rFonts w:cs="Arial"/>
        </w:rPr>
        <w:t>ции сельского поселения «Тупикское» проводи</w:t>
      </w:r>
      <w:r w:rsidR="008E4FCE" w:rsidRPr="00BD071E">
        <w:rPr>
          <w:rFonts w:cs="Arial"/>
        </w:rPr>
        <w:t>лась</w:t>
      </w:r>
      <w:r w:rsidR="00E847C0" w:rsidRPr="00BD071E">
        <w:rPr>
          <w:rFonts w:cs="Arial"/>
        </w:rPr>
        <w:t xml:space="preserve"> работа по</w:t>
      </w:r>
      <w:r w:rsidR="008E4FCE" w:rsidRPr="00BD071E">
        <w:rPr>
          <w:rFonts w:cs="Arial"/>
        </w:rPr>
        <w:t xml:space="preserve"> заключению договоров социального найма по муниципальному жилому фонду и оформлению пакетов документов на приватизацию</w:t>
      </w:r>
      <w:r w:rsidR="00B866B7" w:rsidRPr="00BD071E">
        <w:rPr>
          <w:rFonts w:cs="Arial"/>
        </w:rPr>
        <w:t xml:space="preserve"> муниципального жилого фонда</w:t>
      </w:r>
      <w:r w:rsidR="00AB0AEA">
        <w:rPr>
          <w:rFonts w:cs="Arial"/>
        </w:rPr>
        <w:t>, инвентаризация муниципального жилого фонда, составляется план со</w:t>
      </w:r>
      <w:r w:rsidR="00AA0B4A">
        <w:rPr>
          <w:rFonts w:cs="Arial"/>
        </w:rPr>
        <w:t>ц</w:t>
      </w:r>
      <w:r w:rsidR="00AB0AEA">
        <w:rPr>
          <w:rFonts w:cs="Arial"/>
        </w:rPr>
        <w:t>иально-экономического развития селського поселения «Тупикское»</w:t>
      </w:r>
      <w:r w:rsidR="00AA0B4A">
        <w:rPr>
          <w:rFonts w:cs="Arial"/>
        </w:rPr>
        <w:t>, планы мероприятий по благоустройству, планы работ селського поселения «Тупикское»</w:t>
      </w:r>
      <w:r w:rsidR="008E4FCE" w:rsidRPr="00BD071E">
        <w:rPr>
          <w:rFonts w:cs="Arial"/>
        </w:rPr>
        <w:t>.</w:t>
      </w:r>
    </w:p>
    <w:p w:rsidR="00B866B7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</w:t>
      </w:r>
      <w:r w:rsidR="00C353C1">
        <w:rPr>
          <w:rFonts w:cs="Arial"/>
        </w:rPr>
        <w:t xml:space="preserve">  </w:t>
      </w:r>
      <w:r w:rsidRPr="00BD071E">
        <w:rPr>
          <w:rFonts w:cs="Arial"/>
        </w:rPr>
        <w:t xml:space="preserve">   </w:t>
      </w:r>
      <w:r w:rsidR="008E4FCE" w:rsidRPr="00BD071E">
        <w:rPr>
          <w:rFonts w:cs="Arial"/>
        </w:rPr>
        <w:t>Проводиться большая работ</w:t>
      </w:r>
      <w:r w:rsidR="00B866B7" w:rsidRPr="00BD071E">
        <w:rPr>
          <w:rFonts w:cs="Arial"/>
        </w:rPr>
        <w:t xml:space="preserve">а по первичному воинскому учету, в </w:t>
      </w:r>
      <w:r w:rsidR="00A26E9D">
        <w:rPr>
          <w:rFonts w:cs="Arial"/>
        </w:rPr>
        <w:t>202</w:t>
      </w:r>
      <w:r w:rsidR="00000A54">
        <w:rPr>
          <w:rFonts w:cs="Arial"/>
        </w:rPr>
        <w:t>3</w:t>
      </w:r>
      <w:r w:rsidR="00B866B7" w:rsidRPr="00BD071E">
        <w:rPr>
          <w:rFonts w:cs="Arial"/>
        </w:rPr>
        <w:t xml:space="preserve"> году было поставлено на </w:t>
      </w:r>
      <w:r w:rsidR="00870806" w:rsidRPr="00BD071E">
        <w:rPr>
          <w:rFonts w:cs="Arial"/>
        </w:rPr>
        <w:t xml:space="preserve">первичный </w:t>
      </w:r>
      <w:r w:rsidR="00B866B7" w:rsidRPr="00BD071E">
        <w:rPr>
          <w:rFonts w:cs="Arial"/>
        </w:rPr>
        <w:t xml:space="preserve">воинский учет </w:t>
      </w:r>
      <w:r w:rsidR="00C353C1">
        <w:rPr>
          <w:rFonts w:cs="Arial"/>
        </w:rPr>
        <w:t>8</w:t>
      </w:r>
      <w:r w:rsidR="00870806" w:rsidRPr="00BD071E">
        <w:rPr>
          <w:rFonts w:cs="Arial"/>
        </w:rPr>
        <w:t xml:space="preserve"> человек</w:t>
      </w:r>
      <w:r w:rsidR="007B5B66">
        <w:rPr>
          <w:rFonts w:cs="Arial"/>
        </w:rPr>
        <w:t>.</w:t>
      </w:r>
    </w:p>
    <w:p w:rsidR="00CE5D78" w:rsidRPr="00BD071E" w:rsidRDefault="00B866B7" w:rsidP="00536932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</w:p>
    <w:p w:rsidR="00AF0F68" w:rsidRDefault="00C353C1" w:rsidP="00C353C1">
      <w:pPr>
        <w:ind w:firstLine="0"/>
        <w:rPr>
          <w:rFonts w:cs="Arial"/>
        </w:rPr>
      </w:pPr>
      <w:r>
        <w:rPr>
          <w:rFonts w:cs="Arial"/>
        </w:rPr>
        <w:t xml:space="preserve">       </w:t>
      </w:r>
      <w:r w:rsidR="00CE5D78" w:rsidRPr="00BD071E">
        <w:rPr>
          <w:rFonts w:cs="Arial"/>
        </w:rPr>
        <w:t>Бюджет на 20</w:t>
      </w:r>
      <w:r w:rsidR="00127316">
        <w:rPr>
          <w:rFonts w:cs="Arial"/>
        </w:rPr>
        <w:t>2</w:t>
      </w:r>
      <w:r w:rsidR="00000A54">
        <w:rPr>
          <w:rFonts w:cs="Arial"/>
        </w:rPr>
        <w:t>4</w:t>
      </w:r>
      <w:r w:rsidR="00CE5D78" w:rsidRPr="00BD071E">
        <w:rPr>
          <w:rFonts w:cs="Arial"/>
        </w:rPr>
        <w:t xml:space="preserve"> год </w:t>
      </w:r>
      <w:r w:rsidR="00AF0F68" w:rsidRPr="00BD071E">
        <w:rPr>
          <w:rFonts w:cs="Arial"/>
        </w:rPr>
        <w:t>принят</w:t>
      </w:r>
      <w:r w:rsidR="00CE5D78" w:rsidRPr="00BD071E">
        <w:rPr>
          <w:rFonts w:cs="Arial"/>
        </w:rPr>
        <w:t xml:space="preserve"> по доходам </w:t>
      </w:r>
      <w:r w:rsidR="00EC42AC">
        <w:rPr>
          <w:rFonts w:cs="Arial"/>
        </w:rPr>
        <w:t>3 516,5</w:t>
      </w:r>
      <w:r w:rsidR="00CE5D78" w:rsidRPr="00BD071E">
        <w:rPr>
          <w:rFonts w:cs="Arial"/>
        </w:rPr>
        <w:t xml:space="preserve"> т</w:t>
      </w:r>
      <w:r w:rsidR="007D63D3" w:rsidRPr="00BD071E">
        <w:rPr>
          <w:rFonts w:cs="Arial"/>
        </w:rPr>
        <w:t>ыс</w:t>
      </w:r>
      <w:r w:rsidR="00CE5D78"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="00CE5D78"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="00CE5D78" w:rsidRPr="00BD071E">
        <w:rPr>
          <w:rFonts w:cs="Arial"/>
        </w:rPr>
        <w:t xml:space="preserve">., по расходам </w:t>
      </w:r>
      <w:r w:rsidR="00EC42AC">
        <w:rPr>
          <w:rFonts w:cs="Arial"/>
        </w:rPr>
        <w:t>3 516,5</w:t>
      </w:r>
      <w:r w:rsidR="007D63D3" w:rsidRPr="00BD071E">
        <w:rPr>
          <w:rFonts w:cs="Arial"/>
        </w:rPr>
        <w:t xml:space="preserve"> </w:t>
      </w:r>
      <w:r w:rsidR="00CE5D78" w:rsidRPr="00BD071E">
        <w:rPr>
          <w:rFonts w:cs="Arial"/>
        </w:rPr>
        <w:t>т</w:t>
      </w:r>
      <w:r w:rsidR="007D63D3" w:rsidRPr="00BD071E">
        <w:rPr>
          <w:rFonts w:cs="Arial"/>
        </w:rPr>
        <w:t>ыс</w:t>
      </w:r>
      <w:r w:rsidR="00CE5D78"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="00CE5D78"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="00CE5D78" w:rsidRPr="00BD071E">
        <w:rPr>
          <w:rFonts w:cs="Arial"/>
        </w:rPr>
        <w:t>. т.е</w:t>
      </w:r>
      <w:r w:rsidR="00AF0F68" w:rsidRPr="00BD071E">
        <w:rPr>
          <w:rFonts w:cs="Arial"/>
        </w:rPr>
        <w:t>.</w:t>
      </w:r>
      <w:r w:rsidR="00CE5D78" w:rsidRPr="00BD071E">
        <w:rPr>
          <w:rFonts w:cs="Arial"/>
        </w:rPr>
        <w:t xml:space="preserve"> сбалансированный. </w:t>
      </w:r>
      <w:r w:rsidR="007D63D3" w:rsidRPr="00BD071E">
        <w:rPr>
          <w:rFonts w:cs="Arial"/>
        </w:rPr>
        <w:t>В течении года будут вноситься изменения по дорожной деятельности</w:t>
      </w:r>
      <w:r w:rsidR="00D15423" w:rsidRPr="00BD071E">
        <w:rPr>
          <w:rFonts w:cs="Arial"/>
        </w:rPr>
        <w:t>, так как полномочия переданы нам.</w:t>
      </w:r>
    </w:p>
    <w:p w:rsidR="00447B98" w:rsidRDefault="00625B97" w:rsidP="002D1265">
      <w:pPr>
        <w:rPr>
          <w:rFonts w:cs="Arial"/>
        </w:rPr>
      </w:pPr>
      <w:r>
        <w:rPr>
          <w:rFonts w:cs="Arial"/>
        </w:rPr>
        <w:t>В</w:t>
      </w:r>
      <w:r w:rsidR="00127316">
        <w:rPr>
          <w:rFonts w:cs="Arial"/>
        </w:rPr>
        <w:t xml:space="preserve"> бюджет на 202</w:t>
      </w:r>
      <w:r w:rsidR="00000A54">
        <w:rPr>
          <w:rFonts w:cs="Arial"/>
        </w:rPr>
        <w:t>4</w:t>
      </w:r>
      <w:r w:rsidR="00F215FB">
        <w:rPr>
          <w:rFonts w:cs="Arial"/>
        </w:rPr>
        <w:t xml:space="preserve"> год заложено на мероприятия по благоустройству </w:t>
      </w:r>
      <w:r w:rsidR="00AA0B4A">
        <w:rPr>
          <w:rFonts w:cs="Arial"/>
        </w:rPr>
        <w:t xml:space="preserve">всего </w:t>
      </w:r>
      <w:r w:rsidR="00EC42AC">
        <w:rPr>
          <w:rFonts w:cs="Arial"/>
        </w:rPr>
        <w:t xml:space="preserve">149,8 </w:t>
      </w:r>
      <w:r>
        <w:rPr>
          <w:rFonts w:cs="Arial"/>
        </w:rPr>
        <w:t>тыс. руб.</w:t>
      </w:r>
      <w:r w:rsidR="00AE6774">
        <w:rPr>
          <w:rFonts w:cs="Arial"/>
        </w:rPr>
        <w:t>,</w:t>
      </w:r>
      <w:r w:rsidR="00442240">
        <w:rPr>
          <w:rFonts w:cs="Arial"/>
        </w:rPr>
        <w:t xml:space="preserve"> </w:t>
      </w:r>
      <w:r w:rsidR="00AA0B4A">
        <w:rPr>
          <w:rFonts w:cs="Arial"/>
        </w:rPr>
        <w:t>мероприятия по ГО и ЧС в сумме 1</w:t>
      </w:r>
      <w:r w:rsidR="00F215FB">
        <w:rPr>
          <w:rFonts w:cs="Arial"/>
        </w:rPr>
        <w:t>0,0 тыс. руб., резервный фонд 15,0 тыс. руб.</w:t>
      </w:r>
    </w:p>
    <w:p w:rsidR="007117F4" w:rsidRDefault="007117F4" w:rsidP="002D1265">
      <w:pPr>
        <w:rPr>
          <w:rFonts w:cs="Arial"/>
        </w:rPr>
      </w:pPr>
      <w:r>
        <w:rPr>
          <w:rFonts w:cs="Arial"/>
        </w:rPr>
        <w:t>Планируется установка молодежной площадки около РЦД</w:t>
      </w:r>
    </w:p>
    <w:p w:rsidR="007117F4" w:rsidRDefault="007117F4" w:rsidP="002D1265">
      <w:pPr>
        <w:rPr>
          <w:rFonts w:cs="Arial"/>
        </w:rPr>
      </w:pPr>
      <w:r>
        <w:rPr>
          <w:rFonts w:cs="Arial"/>
        </w:rPr>
        <w:t>Установка детской площадки возле зимней горки по ул. Партизанская.</w:t>
      </w:r>
    </w:p>
    <w:p w:rsidR="007117F4" w:rsidRPr="00BD071E" w:rsidRDefault="007117F4" w:rsidP="002D1265">
      <w:pPr>
        <w:rPr>
          <w:rFonts w:cs="Arial"/>
        </w:rPr>
      </w:pPr>
      <w:r>
        <w:rPr>
          <w:rFonts w:cs="Arial"/>
        </w:rPr>
        <w:t>Планируется ремонт за счет благоустройства забора по ул. Партизанская около ЦРБ.</w:t>
      </w:r>
    </w:p>
    <w:p w:rsidR="00AF0F68" w:rsidRPr="00BD071E" w:rsidRDefault="00AF0F68" w:rsidP="002D1265">
      <w:pPr>
        <w:rPr>
          <w:rFonts w:cs="Arial"/>
        </w:rPr>
      </w:pPr>
    </w:p>
    <w:bookmarkEnd w:id="0"/>
    <w:p w:rsidR="00CE5D78" w:rsidRPr="00BD071E" w:rsidRDefault="00CE5D78" w:rsidP="002D1265">
      <w:pPr>
        <w:rPr>
          <w:rFonts w:cs="Arial"/>
        </w:rPr>
      </w:pPr>
    </w:p>
    <w:sectPr w:rsidR="00CE5D78" w:rsidRPr="00BD071E" w:rsidSect="00F205A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E8E" w:rsidRDefault="00845E8E" w:rsidP="002D1265">
      <w:r>
        <w:separator/>
      </w:r>
    </w:p>
  </w:endnote>
  <w:endnote w:type="continuationSeparator" w:id="0">
    <w:p w:rsidR="00845E8E" w:rsidRDefault="00845E8E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E8E" w:rsidRDefault="00845E8E" w:rsidP="002D1265">
      <w:r>
        <w:separator/>
      </w:r>
    </w:p>
  </w:footnote>
  <w:footnote w:type="continuationSeparator" w:id="0">
    <w:p w:rsidR="00845E8E" w:rsidRDefault="00845E8E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0A54"/>
    <w:rsid w:val="00005FF0"/>
    <w:rsid w:val="0001288E"/>
    <w:rsid w:val="00014445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58D6"/>
    <w:rsid w:val="000678C1"/>
    <w:rsid w:val="00073863"/>
    <w:rsid w:val="000935C2"/>
    <w:rsid w:val="000939CF"/>
    <w:rsid w:val="00095878"/>
    <w:rsid w:val="000962E1"/>
    <w:rsid w:val="000A3398"/>
    <w:rsid w:val="000A3960"/>
    <w:rsid w:val="000C41AA"/>
    <w:rsid w:val="000C57AD"/>
    <w:rsid w:val="000C7D57"/>
    <w:rsid w:val="000D1652"/>
    <w:rsid w:val="000D5CB3"/>
    <w:rsid w:val="000E1639"/>
    <w:rsid w:val="000E6D67"/>
    <w:rsid w:val="000E76BC"/>
    <w:rsid w:val="000F02F8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27316"/>
    <w:rsid w:val="00133170"/>
    <w:rsid w:val="00142ACA"/>
    <w:rsid w:val="00145A6E"/>
    <w:rsid w:val="001522CE"/>
    <w:rsid w:val="00153E4C"/>
    <w:rsid w:val="00156BD6"/>
    <w:rsid w:val="0016283A"/>
    <w:rsid w:val="001648D5"/>
    <w:rsid w:val="001819D6"/>
    <w:rsid w:val="00195DFC"/>
    <w:rsid w:val="00195F5D"/>
    <w:rsid w:val="001A1ABE"/>
    <w:rsid w:val="001B1900"/>
    <w:rsid w:val="001B235A"/>
    <w:rsid w:val="001B2367"/>
    <w:rsid w:val="001B2F83"/>
    <w:rsid w:val="001C04DA"/>
    <w:rsid w:val="001C2A60"/>
    <w:rsid w:val="001C44F3"/>
    <w:rsid w:val="001C6893"/>
    <w:rsid w:val="001C6A74"/>
    <w:rsid w:val="001D5A9B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095D"/>
    <w:rsid w:val="00231D10"/>
    <w:rsid w:val="00233E10"/>
    <w:rsid w:val="00235AAB"/>
    <w:rsid w:val="00241F33"/>
    <w:rsid w:val="002631E6"/>
    <w:rsid w:val="00263BFA"/>
    <w:rsid w:val="0027227B"/>
    <w:rsid w:val="00273841"/>
    <w:rsid w:val="00276D44"/>
    <w:rsid w:val="00276E57"/>
    <w:rsid w:val="00277734"/>
    <w:rsid w:val="002843E2"/>
    <w:rsid w:val="00284D80"/>
    <w:rsid w:val="00287795"/>
    <w:rsid w:val="002A093C"/>
    <w:rsid w:val="002A2D51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05A06"/>
    <w:rsid w:val="00307584"/>
    <w:rsid w:val="00324BA1"/>
    <w:rsid w:val="00324EDE"/>
    <w:rsid w:val="00326A85"/>
    <w:rsid w:val="003323C6"/>
    <w:rsid w:val="003441A4"/>
    <w:rsid w:val="00346970"/>
    <w:rsid w:val="00346C0A"/>
    <w:rsid w:val="00356C9D"/>
    <w:rsid w:val="00357630"/>
    <w:rsid w:val="003579EB"/>
    <w:rsid w:val="00360F60"/>
    <w:rsid w:val="003615B8"/>
    <w:rsid w:val="00365560"/>
    <w:rsid w:val="00372076"/>
    <w:rsid w:val="00376A9F"/>
    <w:rsid w:val="003808C3"/>
    <w:rsid w:val="00383437"/>
    <w:rsid w:val="00384F26"/>
    <w:rsid w:val="00391A47"/>
    <w:rsid w:val="00391DE8"/>
    <w:rsid w:val="00393491"/>
    <w:rsid w:val="003A2314"/>
    <w:rsid w:val="003B2A3F"/>
    <w:rsid w:val="003C4E6E"/>
    <w:rsid w:val="003C5606"/>
    <w:rsid w:val="003C6F21"/>
    <w:rsid w:val="003D1978"/>
    <w:rsid w:val="003D3DD1"/>
    <w:rsid w:val="003D4DE7"/>
    <w:rsid w:val="003D70CB"/>
    <w:rsid w:val="003D7585"/>
    <w:rsid w:val="003F2A16"/>
    <w:rsid w:val="00402855"/>
    <w:rsid w:val="00404182"/>
    <w:rsid w:val="00414CC8"/>
    <w:rsid w:val="004163D6"/>
    <w:rsid w:val="004168E1"/>
    <w:rsid w:val="00417457"/>
    <w:rsid w:val="004239AF"/>
    <w:rsid w:val="00426EAD"/>
    <w:rsid w:val="00437B85"/>
    <w:rsid w:val="00442240"/>
    <w:rsid w:val="004448E2"/>
    <w:rsid w:val="00445144"/>
    <w:rsid w:val="004458CA"/>
    <w:rsid w:val="00447B98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62F"/>
    <w:rsid w:val="00492B7C"/>
    <w:rsid w:val="004A2874"/>
    <w:rsid w:val="004B2A97"/>
    <w:rsid w:val="004B652B"/>
    <w:rsid w:val="004C128A"/>
    <w:rsid w:val="004C1BB5"/>
    <w:rsid w:val="004C4140"/>
    <w:rsid w:val="004D3681"/>
    <w:rsid w:val="004D653E"/>
    <w:rsid w:val="004E0E0D"/>
    <w:rsid w:val="004E2AD2"/>
    <w:rsid w:val="004E4704"/>
    <w:rsid w:val="004E4E5C"/>
    <w:rsid w:val="004E6EDE"/>
    <w:rsid w:val="004F7C53"/>
    <w:rsid w:val="005004B8"/>
    <w:rsid w:val="00510E0C"/>
    <w:rsid w:val="00514E75"/>
    <w:rsid w:val="00517C0A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36932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4AC7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17F31"/>
    <w:rsid w:val="00620A89"/>
    <w:rsid w:val="00625B97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72CDC"/>
    <w:rsid w:val="00677BBA"/>
    <w:rsid w:val="00681675"/>
    <w:rsid w:val="00681B80"/>
    <w:rsid w:val="00687D76"/>
    <w:rsid w:val="006A51E6"/>
    <w:rsid w:val="006A6508"/>
    <w:rsid w:val="006B50B1"/>
    <w:rsid w:val="006B6342"/>
    <w:rsid w:val="006C495E"/>
    <w:rsid w:val="006C69E3"/>
    <w:rsid w:val="006D3074"/>
    <w:rsid w:val="006D51ED"/>
    <w:rsid w:val="006E0310"/>
    <w:rsid w:val="006E306A"/>
    <w:rsid w:val="006E6DF1"/>
    <w:rsid w:val="006F255D"/>
    <w:rsid w:val="007005C4"/>
    <w:rsid w:val="00704789"/>
    <w:rsid w:val="007117F4"/>
    <w:rsid w:val="007131C6"/>
    <w:rsid w:val="00714B7E"/>
    <w:rsid w:val="007164E3"/>
    <w:rsid w:val="00721119"/>
    <w:rsid w:val="00722B07"/>
    <w:rsid w:val="00723D10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491"/>
    <w:rsid w:val="00760638"/>
    <w:rsid w:val="00760B92"/>
    <w:rsid w:val="00764B5C"/>
    <w:rsid w:val="007659C6"/>
    <w:rsid w:val="00772EA2"/>
    <w:rsid w:val="00774CFB"/>
    <w:rsid w:val="007870F0"/>
    <w:rsid w:val="007873B0"/>
    <w:rsid w:val="0079205D"/>
    <w:rsid w:val="007930FB"/>
    <w:rsid w:val="00794E2C"/>
    <w:rsid w:val="0079741C"/>
    <w:rsid w:val="007B5B66"/>
    <w:rsid w:val="007C319C"/>
    <w:rsid w:val="007D0DA1"/>
    <w:rsid w:val="007D440A"/>
    <w:rsid w:val="007D63D3"/>
    <w:rsid w:val="007D6D16"/>
    <w:rsid w:val="007E3EE7"/>
    <w:rsid w:val="007E5060"/>
    <w:rsid w:val="00811ED4"/>
    <w:rsid w:val="0081669E"/>
    <w:rsid w:val="00817726"/>
    <w:rsid w:val="00821389"/>
    <w:rsid w:val="0082476A"/>
    <w:rsid w:val="008263A3"/>
    <w:rsid w:val="00827321"/>
    <w:rsid w:val="008323DF"/>
    <w:rsid w:val="00843D2C"/>
    <w:rsid w:val="008444C2"/>
    <w:rsid w:val="00845E8E"/>
    <w:rsid w:val="0084721E"/>
    <w:rsid w:val="0085175F"/>
    <w:rsid w:val="00855D48"/>
    <w:rsid w:val="00857C07"/>
    <w:rsid w:val="00860228"/>
    <w:rsid w:val="00860B73"/>
    <w:rsid w:val="00870806"/>
    <w:rsid w:val="00874E83"/>
    <w:rsid w:val="0087573E"/>
    <w:rsid w:val="00886183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76AD6"/>
    <w:rsid w:val="009828CB"/>
    <w:rsid w:val="00982C7D"/>
    <w:rsid w:val="00984D98"/>
    <w:rsid w:val="00990DC8"/>
    <w:rsid w:val="00993253"/>
    <w:rsid w:val="0099340B"/>
    <w:rsid w:val="009A0587"/>
    <w:rsid w:val="009A2493"/>
    <w:rsid w:val="009A3B9E"/>
    <w:rsid w:val="009A4E75"/>
    <w:rsid w:val="009A70C2"/>
    <w:rsid w:val="009A7549"/>
    <w:rsid w:val="009B2821"/>
    <w:rsid w:val="009B3C31"/>
    <w:rsid w:val="009C6ADA"/>
    <w:rsid w:val="009D041B"/>
    <w:rsid w:val="009D118A"/>
    <w:rsid w:val="009D3AF7"/>
    <w:rsid w:val="009D5C7B"/>
    <w:rsid w:val="009D5ED5"/>
    <w:rsid w:val="009D692F"/>
    <w:rsid w:val="009D7C73"/>
    <w:rsid w:val="009E1B23"/>
    <w:rsid w:val="009E7ACA"/>
    <w:rsid w:val="009F1626"/>
    <w:rsid w:val="009F4D55"/>
    <w:rsid w:val="009F5D91"/>
    <w:rsid w:val="009F61D0"/>
    <w:rsid w:val="00A06088"/>
    <w:rsid w:val="00A1110A"/>
    <w:rsid w:val="00A14B67"/>
    <w:rsid w:val="00A153EE"/>
    <w:rsid w:val="00A16A9D"/>
    <w:rsid w:val="00A26E9D"/>
    <w:rsid w:val="00A32B72"/>
    <w:rsid w:val="00A37F02"/>
    <w:rsid w:val="00A40D8A"/>
    <w:rsid w:val="00A45D02"/>
    <w:rsid w:val="00A47122"/>
    <w:rsid w:val="00A52120"/>
    <w:rsid w:val="00A52F39"/>
    <w:rsid w:val="00A6265E"/>
    <w:rsid w:val="00A676A7"/>
    <w:rsid w:val="00A70B37"/>
    <w:rsid w:val="00A712E9"/>
    <w:rsid w:val="00A714CE"/>
    <w:rsid w:val="00A73230"/>
    <w:rsid w:val="00A73487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0B4A"/>
    <w:rsid w:val="00AA1C70"/>
    <w:rsid w:val="00AB0AEA"/>
    <w:rsid w:val="00AB2770"/>
    <w:rsid w:val="00AB48F5"/>
    <w:rsid w:val="00AC7832"/>
    <w:rsid w:val="00AD0AAB"/>
    <w:rsid w:val="00AD4110"/>
    <w:rsid w:val="00AD50BF"/>
    <w:rsid w:val="00AD60DB"/>
    <w:rsid w:val="00AE6774"/>
    <w:rsid w:val="00AF0F68"/>
    <w:rsid w:val="00AF24D1"/>
    <w:rsid w:val="00AF3541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495C"/>
    <w:rsid w:val="00B4501D"/>
    <w:rsid w:val="00B45DD6"/>
    <w:rsid w:val="00B54894"/>
    <w:rsid w:val="00B55179"/>
    <w:rsid w:val="00B57183"/>
    <w:rsid w:val="00B60F16"/>
    <w:rsid w:val="00B62371"/>
    <w:rsid w:val="00B67975"/>
    <w:rsid w:val="00B84D09"/>
    <w:rsid w:val="00B866B7"/>
    <w:rsid w:val="00B8716C"/>
    <w:rsid w:val="00B96038"/>
    <w:rsid w:val="00BA51E0"/>
    <w:rsid w:val="00BA56D3"/>
    <w:rsid w:val="00BA5DFD"/>
    <w:rsid w:val="00BB02D5"/>
    <w:rsid w:val="00BB080A"/>
    <w:rsid w:val="00BB2FBF"/>
    <w:rsid w:val="00BB4ABD"/>
    <w:rsid w:val="00BC077D"/>
    <w:rsid w:val="00BC6E68"/>
    <w:rsid w:val="00BD071E"/>
    <w:rsid w:val="00BD07DF"/>
    <w:rsid w:val="00BD2802"/>
    <w:rsid w:val="00BE1CCA"/>
    <w:rsid w:val="00BE4CF0"/>
    <w:rsid w:val="00BF3126"/>
    <w:rsid w:val="00BF5E95"/>
    <w:rsid w:val="00BF7257"/>
    <w:rsid w:val="00C067F9"/>
    <w:rsid w:val="00C11648"/>
    <w:rsid w:val="00C15684"/>
    <w:rsid w:val="00C259FD"/>
    <w:rsid w:val="00C27185"/>
    <w:rsid w:val="00C272D6"/>
    <w:rsid w:val="00C353C1"/>
    <w:rsid w:val="00C372E9"/>
    <w:rsid w:val="00C37A83"/>
    <w:rsid w:val="00C460B7"/>
    <w:rsid w:val="00C46C48"/>
    <w:rsid w:val="00C47B46"/>
    <w:rsid w:val="00C608D4"/>
    <w:rsid w:val="00C7295B"/>
    <w:rsid w:val="00C74C0B"/>
    <w:rsid w:val="00C776D9"/>
    <w:rsid w:val="00C857AB"/>
    <w:rsid w:val="00C92F4E"/>
    <w:rsid w:val="00C97042"/>
    <w:rsid w:val="00CA1174"/>
    <w:rsid w:val="00CA389C"/>
    <w:rsid w:val="00CA5D7D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09B2"/>
    <w:rsid w:val="00CD2D13"/>
    <w:rsid w:val="00CE27FF"/>
    <w:rsid w:val="00CE5D78"/>
    <w:rsid w:val="00CE7A5D"/>
    <w:rsid w:val="00CF232E"/>
    <w:rsid w:val="00D026D4"/>
    <w:rsid w:val="00D0380F"/>
    <w:rsid w:val="00D055AF"/>
    <w:rsid w:val="00D120DE"/>
    <w:rsid w:val="00D15423"/>
    <w:rsid w:val="00D20EC0"/>
    <w:rsid w:val="00D23250"/>
    <w:rsid w:val="00D330F1"/>
    <w:rsid w:val="00D33A3F"/>
    <w:rsid w:val="00D35D85"/>
    <w:rsid w:val="00D3751B"/>
    <w:rsid w:val="00D4589F"/>
    <w:rsid w:val="00D51FE4"/>
    <w:rsid w:val="00D53147"/>
    <w:rsid w:val="00D5392A"/>
    <w:rsid w:val="00D57603"/>
    <w:rsid w:val="00D626AE"/>
    <w:rsid w:val="00D63D98"/>
    <w:rsid w:val="00D7004C"/>
    <w:rsid w:val="00D7214C"/>
    <w:rsid w:val="00D72F2E"/>
    <w:rsid w:val="00D73096"/>
    <w:rsid w:val="00D73B67"/>
    <w:rsid w:val="00D74A2B"/>
    <w:rsid w:val="00D76C90"/>
    <w:rsid w:val="00D81A18"/>
    <w:rsid w:val="00D83A06"/>
    <w:rsid w:val="00D83FB7"/>
    <w:rsid w:val="00D90C20"/>
    <w:rsid w:val="00D91F48"/>
    <w:rsid w:val="00D948EF"/>
    <w:rsid w:val="00DA1B9E"/>
    <w:rsid w:val="00DA3615"/>
    <w:rsid w:val="00DA75B8"/>
    <w:rsid w:val="00DB34AC"/>
    <w:rsid w:val="00DC1022"/>
    <w:rsid w:val="00DD18C4"/>
    <w:rsid w:val="00DD3212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16213"/>
    <w:rsid w:val="00E2326F"/>
    <w:rsid w:val="00E236FB"/>
    <w:rsid w:val="00E2733E"/>
    <w:rsid w:val="00E31C89"/>
    <w:rsid w:val="00E31DBD"/>
    <w:rsid w:val="00E3383F"/>
    <w:rsid w:val="00E35363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42AC"/>
    <w:rsid w:val="00EC60A7"/>
    <w:rsid w:val="00EC7DA2"/>
    <w:rsid w:val="00ED2823"/>
    <w:rsid w:val="00ED5E46"/>
    <w:rsid w:val="00EF16F7"/>
    <w:rsid w:val="00EF2622"/>
    <w:rsid w:val="00EF55FD"/>
    <w:rsid w:val="00F03F78"/>
    <w:rsid w:val="00F0462E"/>
    <w:rsid w:val="00F13F95"/>
    <w:rsid w:val="00F205AA"/>
    <w:rsid w:val="00F215FB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44B"/>
    <w:rsid w:val="00F8767C"/>
    <w:rsid w:val="00F90E5D"/>
    <w:rsid w:val="00F936EF"/>
    <w:rsid w:val="00F94715"/>
    <w:rsid w:val="00F95E81"/>
    <w:rsid w:val="00F96D36"/>
    <w:rsid w:val="00F978EB"/>
    <w:rsid w:val="00FB6E23"/>
    <w:rsid w:val="00FC15D7"/>
    <w:rsid w:val="00FC20F1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36</TotalTime>
  <Pages>3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7</cp:revision>
  <cp:lastPrinted>2024-05-01T23:56:00Z</cp:lastPrinted>
  <dcterms:created xsi:type="dcterms:W3CDTF">2024-04-22T06:09:00Z</dcterms:created>
  <dcterms:modified xsi:type="dcterms:W3CDTF">2024-05-03T00:58:00Z</dcterms:modified>
</cp:coreProperties>
</file>